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2AED" w:rsidRPr="00607BF5" w:rsidRDefault="00322AED" w:rsidP="00476248">
      <w:pPr>
        <w:jc w:val="center"/>
        <w:rPr>
          <w:rFonts w:ascii="Times New Roman" w:hAnsi="Times New Roman"/>
          <w:b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-7.05pt;margin-top:25.05pt;width:437.25pt;height:138.75pt;z-index:251648000;visibility:visible;mso-wrap-style:no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" filled="f" stroked="f">
            <v:textbox style="mso-fit-shape-to-text:t">
              <w:txbxContent>
                <w:p w:rsidR="00322AED" w:rsidRPr="00D137CA" w:rsidRDefault="00322AED" w:rsidP="00FD043F">
                  <w:pPr>
                    <w:rPr>
                      <w:b/>
                      <w:color w:val="FF0000"/>
                      <w:sz w:val="72"/>
                      <w:szCs w:val="72"/>
                    </w:rPr>
                  </w:pPr>
                  <w:r w:rsidRPr="006051F2">
                    <w:rPr>
                      <w:b/>
                      <w:color w:val="FF0000"/>
                      <w:sz w:val="72"/>
                      <w:szCs w:val="72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382.5pt;height:98.25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v-text-kern:t" trim="t" fitpath="t" string="БОЛЬШАЯ &#10;ПЕРЕМЕНА"/>
                      </v:shape>
                    </w:pict>
                  </w:r>
                </w:p>
              </w:txbxContent>
            </v:textbox>
          </v:shape>
        </w:pict>
      </w:r>
      <w:r w:rsidRPr="00607BF5">
        <w:rPr>
          <w:rFonts w:ascii="Times New Roman" w:hAnsi="Times New Roman"/>
          <w:b/>
        </w:rPr>
        <w:t>МБОУ «Средняя  школа № 4 им. Дважды Героя Советского Союза А.О. Шабалина»</w:t>
      </w:r>
    </w:p>
    <w:p w:rsidR="00322AED" w:rsidRDefault="00322AED"/>
    <w:p w:rsidR="00322AED" w:rsidRPr="00865897" w:rsidRDefault="00322AED" w:rsidP="00865897"/>
    <w:p w:rsidR="00322AED" w:rsidRPr="00865897" w:rsidRDefault="00322AED" w:rsidP="00865897"/>
    <w:p w:rsidR="00322AED" w:rsidRPr="00865897" w:rsidRDefault="00322AED" w:rsidP="00865897"/>
    <w:p w:rsidR="00322AED" w:rsidRPr="00865897" w:rsidRDefault="00322AED" w:rsidP="00865897"/>
    <w:p w:rsidR="00322AED" w:rsidRPr="00CF20D0" w:rsidRDefault="00322AED" w:rsidP="00B951B2">
      <w:pPr>
        <w:jc w:val="center"/>
        <w:rPr>
          <w:rFonts w:ascii="Times New Roman" w:hAnsi="Times New Roman"/>
          <w:i/>
          <w:color w:val="31849B"/>
          <w:sz w:val="24"/>
          <w:szCs w:val="24"/>
        </w:rPr>
      </w:pPr>
      <w:r>
        <w:rPr>
          <w:noProof/>
          <w:lang w:eastAsia="ru-RU"/>
        </w:rPr>
        <w:pict>
          <v:shape id="Поле 3" o:spid="_x0000_s1027" type="#_x0000_t202" style="position:absolute;left:0;text-align:left;margin-left:176.7pt;margin-top:0;width:2in;height:67.75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" filled="f" stroked="f">
            <v:textbox style="mso-next-textbox:#Поле 3;mso-fit-shape-to-text:t">
              <w:txbxContent>
                <w:p w:rsidR="00322AED" w:rsidRPr="00607BF5" w:rsidRDefault="00322AED" w:rsidP="00664F49">
                  <w:pPr>
                    <w:rPr>
                      <w:rFonts w:ascii="Times New Roman" w:hAnsi="Times New Roman"/>
                      <w:b/>
                      <w:color w:val="C00000"/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 w:rsidRPr="00CF20D0">
        <w:rPr>
          <w:rFonts w:ascii="Times New Roman" w:hAnsi="Times New Roman"/>
          <w:i/>
          <w:color w:val="31849B"/>
          <w:sz w:val="24"/>
          <w:szCs w:val="24"/>
        </w:rPr>
        <w:t>Газета для учеников, учителей и ро</w:t>
      </w:r>
      <w:r>
        <w:rPr>
          <w:rFonts w:ascii="Times New Roman" w:hAnsi="Times New Roman"/>
          <w:i/>
          <w:color w:val="31849B"/>
          <w:sz w:val="24"/>
          <w:szCs w:val="24"/>
        </w:rPr>
        <w:t>дителей. Выходит один раз в четверть</w:t>
      </w:r>
      <w:r w:rsidRPr="00CF20D0">
        <w:rPr>
          <w:rFonts w:ascii="Times New Roman" w:hAnsi="Times New Roman"/>
          <w:i/>
          <w:color w:val="31849B"/>
          <w:sz w:val="24"/>
          <w:szCs w:val="24"/>
        </w:rPr>
        <w:t>.</w:t>
      </w:r>
    </w:p>
    <w:p w:rsidR="00322AED" w:rsidRPr="00942C1C" w:rsidRDefault="00322AED" w:rsidP="00942C1C">
      <w:pPr>
        <w:jc w:val="center"/>
        <w:rPr>
          <w:rFonts w:ascii="Times New Roman" w:hAnsi="Times New Roman"/>
          <w:i/>
          <w:color w:val="31849B"/>
          <w:sz w:val="24"/>
          <w:szCs w:val="24"/>
        </w:rPr>
      </w:pPr>
      <w:r w:rsidRPr="00CF20D0">
        <w:rPr>
          <w:rFonts w:ascii="Times New Roman" w:hAnsi="Times New Roman"/>
          <w:i/>
          <w:color w:val="31849B"/>
          <w:sz w:val="24"/>
          <w:szCs w:val="24"/>
        </w:rPr>
        <w:t>Выражаем благодарность всем, кто предоставил материалы в газету.</w:t>
      </w:r>
    </w:p>
    <w:p w:rsidR="00322AED" w:rsidRDefault="00322AED" w:rsidP="00D139AD">
      <w:pPr>
        <w:tabs>
          <w:tab w:val="left" w:pos="4035"/>
        </w:tabs>
      </w:pPr>
    </w:p>
    <w:p w:rsidR="00322AED" w:rsidRPr="00942C1C" w:rsidRDefault="00322AED" w:rsidP="00942C1C">
      <w:pPr>
        <w:tabs>
          <w:tab w:val="left" w:pos="5610"/>
        </w:tabs>
      </w:pPr>
      <w:r>
        <w:tab/>
      </w:r>
    </w:p>
    <w:p w:rsidR="00322AED" w:rsidRPr="00D137CA" w:rsidRDefault="00322AED" w:rsidP="000E0433">
      <w:pPr>
        <w:tabs>
          <w:tab w:val="left" w:pos="4035"/>
        </w:tabs>
      </w:pPr>
      <w:r>
        <w:rPr>
          <w:noProof/>
          <w:lang w:eastAsia="ru-RU"/>
        </w:rPr>
        <w:pict>
          <v:rect id="_x0000_s1028" style="position:absolute;margin-left:262.95pt;margin-top:163.5pt;width:137.25pt;height:24pt;z-index:251653120" fillcolor="#ccc0d9" strokecolor="white">
            <v:textbox style="mso-next-textbox:#_x0000_s1028">
              <w:txbxContent>
                <w:p w:rsidR="00322AED" w:rsidRPr="004C5B4B" w:rsidRDefault="00322AED" w:rsidP="00D419DA">
                  <w:pPr>
                    <w:jc w:val="center"/>
                    <w:rPr>
                      <w:rFonts w:ascii="Times New Roman" w:hAnsi="Times New Roman"/>
                      <w:color w:val="17365D"/>
                      <w:sz w:val="32"/>
                      <w:szCs w:val="32"/>
                    </w:rPr>
                  </w:pPr>
                  <w:r w:rsidRPr="004C5B4B">
                    <w:rPr>
                      <w:rFonts w:ascii="Times New Roman" w:hAnsi="Times New Roman"/>
                      <w:color w:val="17365D"/>
                      <w:sz w:val="32"/>
                      <w:szCs w:val="32"/>
                    </w:rPr>
                    <w:t>Гость номера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alt="с Костей.jpg" style="position:absolute;margin-left:234.4pt;margin-top:265.65pt;width:209.25pt;height:159pt;z-index:251665408;visibility:visible;mso-position-horizontal-relative:margin;mso-position-vertical-relative:margin">
            <v:imagedata r:id="rId6" o:title=""/>
            <w10:wrap type="square" anchorx="margin" anchory="margin"/>
          </v:shape>
        </w:pict>
      </w:r>
      <w:r>
        <w:rPr>
          <w:noProof/>
          <w:lang w:eastAsia="ru-RU"/>
        </w:rPr>
        <w:pict>
          <v:rect id="_x0000_s1030" style="position:absolute;margin-left:13.95pt;margin-top:182.25pt;width:162.75pt;height:24pt;z-index:251654144" fillcolor="#fbd4b4" strokecolor="white">
            <v:textbox style="mso-next-textbox:#_x0000_s1030">
              <w:txbxContent>
                <w:p w:rsidR="00322AED" w:rsidRPr="004C5B4B" w:rsidRDefault="00322AED" w:rsidP="001E1134">
                  <w:pPr>
                    <w:jc w:val="center"/>
                    <w:rPr>
                      <w:rFonts w:ascii="Times New Roman" w:hAnsi="Times New Roman"/>
                      <w:color w:val="5F497A"/>
                      <w:sz w:val="28"/>
                      <w:szCs w:val="28"/>
                    </w:rPr>
                  </w:pPr>
                  <w:r w:rsidRPr="004C5B4B">
                    <w:rPr>
                      <w:rFonts w:ascii="Times New Roman" w:hAnsi="Times New Roman"/>
                      <w:color w:val="5F497A"/>
                      <w:sz w:val="28"/>
                      <w:szCs w:val="28"/>
                    </w:rPr>
                    <w:t>Калейдоскоп событий</w:t>
                  </w:r>
                </w:p>
              </w:txbxContent>
            </v:textbox>
          </v:rect>
        </w:pict>
      </w:r>
      <w:r w:rsidRPr="00F9478C">
        <w:rPr>
          <w:noProof/>
          <w:lang w:eastAsia="ru-RU"/>
        </w:rPr>
        <w:pict>
          <v:shape id="Рисунок 4" o:spid="_x0000_i1027" type="#_x0000_t75" alt="новый коллаж.jpg" style="width:184.5pt;height:184.5pt;visibility:visible">
            <v:imagedata r:id="rId7" o:title=""/>
          </v:shape>
        </w:pict>
      </w:r>
      <w:r>
        <w:tab/>
      </w:r>
    </w:p>
    <w:p w:rsidR="00322AED" w:rsidRDefault="00322AED" w:rsidP="000E0433">
      <w:pPr>
        <w:tabs>
          <w:tab w:val="left" w:pos="5985"/>
        </w:tabs>
        <w:jc w:val="center"/>
      </w:pPr>
      <w:r>
        <w:rPr>
          <w:noProof/>
          <w:lang w:eastAsia="ru-RU"/>
        </w:rPr>
        <w:pict>
          <v:rect id="_x0000_s1031" style="position:absolute;left:0;text-align:left;margin-left:11.7pt;margin-top:126.8pt;width:165pt;height:24pt;z-index:251656192" fillcolor="#95b3d7" strokecolor="white">
            <v:textbox>
              <w:txbxContent>
                <w:p w:rsidR="00322AED" w:rsidRPr="004C5B4B" w:rsidRDefault="00322AED">
                  <w:pPr>
                    <w:rPr>
                      <w:rFonts w:ascii="Times New Roman" w:hAnsi="Times New Roman"/>
                      <w:color w:val="17365D"/>
                      <w:sz w:val="28"/>
                      <w:szCs w:val="28"/>
                    </w:rPr>
                  </w:pPr>
                  <w:r w:rsidRPr="004C5B4B">
                    <w:rPr>
                      <w:rFonts w:ascii="Times New Roman" w:hAnsi="Times New Roman"/>
                      <w:color w:val="17365D"/>
                      <w:sz w:val="28"/>
                      <w:szCs w:val="28"/>
                    </w:rPr>
                    <w:t>Здоровым быть здорово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2" style="position:absolute;left:0;text-align:left;margin-left:308.7pt;margin-top:126.8pt;width:153.75pt;height:30.75pt;z-index:251657216" fillcolor="#fabf8f" strokecolor="white">
            <v:textbox>
              <w:txbxContent>
                <w:p w:rsidR="00322AED" w:rsidRPr="004C5B4B" w:rsidRDefault="00322AED" w:rsidP="001E1134">
                  <w:pPr>
                    <w:jc w:val="center"/>
                    <w:rPr>
                      <w:rFonts w:ascii="Times New Roman" w:hAnsi="Times New Roman"/>
                      <w:color w:val="4F6228"/>
                      <w:sz w:val="28"/>
                      <w:szCs w:val="28"/>
                    </w:rPr>
                  </w:pPr>
                  <w:r w:rsidRPr="004C5B4B">
                    <w:rPr>
                      <w:rFonts w:ascii="Times New Roman" w:hAnsi="Times New Roman"/>
                      <w:color w:val="4F6228"/>
                      <w:sz w:val="28"/>
                      <w:szCs w:val="28"/>
                    </w:rPr>
                    <w:t>Вести из классов</w:t>
                  </w:r>
                </w:p>
              </w:txbxContent>
            </v:textbox>
          </v:rect>
        </w:pict>
      </w:r>
      <w:r w:rsidRPr="00F9478C">
        <w:rPr>
          <w:noProof/>
          <w:lang w:eastAsia="ru-RU"/>
        </w:rPr>
        <w:pict>
          <v:shape id="_x0000_i1028" type="#_x0000_t75" style="width:198pt;height:131.25pt;visibility:visible">
            <v:imagedata r:id="rId8" o:title=""/>
          </v:shape>
        </w:pict>
      </w:r>
      <w:r w:rsidRPr="00F9478C">
        <w:rPr>
          <w:noProof/>
          <w:lang w:eastAsia="ru-RU"/>
        </w:rPr>
        <w:pict>
          <v:shape id="Рисунок 14" o:spid="_x0000_i1029" type="#_x0000_t75" alt="x7eJCx142ko.jpg" style="width:163.5pt;height:109.5pt;visibility:visible">
            <v:imagedata r:id="rId9" o:title=""/>
          </v:shape>
        </w:pict>
      </w:r>
    </w:p>
    <w:p w:rsidR="00322AED" w:rsidRDefault="00322AED" w:rsidP="00A66673">
      <w:pPr>
        <w:tabs>
          <w:tab w:val="right" w:pos="9355"/>
        </w:tabs>
        <w:jc w:val="right"/>
      </w:pPr>
      <w:r>
        <w:rPr>
          <w:noProof/>
          <w:lang w:eastAsia="ru-RU"/>
        </w:rPr>
        <w:pict>
          <v:shape id="Поле 5" o:spid="_x0000_s1033" type="#_x0000_t202" style="position:absolute;left:0;text-align:left;margin-left:162.45pt;margin-top:171.4pt;width:105pt;height:20.7pt;z-index:251650048;visibility:visible" fillcolor="#ddd8c2" stroked="f" strokeweight=".5pt">
            <v:textbox style="mso-next-textbox:#Поле 5">
              <w:txbxContent>
                <w:p w:rsidR="00322AED" w:rsidRPr="00607BF5" w:rsidRDefault="00322AED">
                  <w:pPr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</w:rPr>
                    <w:t>Октябрь 2017</w:t>
                  </w:r>
                  <w:r w:rsidRPr="00607BF5">
                    <w:rPr>
                      <w:rFonts w:ascii="Times New Roman" w:hAnsi="Times New Roman"/>
                    </w:rPr>
                    <w:t>г.</w:t>
                  </w:r>
                </w:p>
              </w:txbxContent>
            </v:textbox>
          </v:shape>
        </w:pict>
      </w:r>
      <w:r>
        <w:tab/>
      </w:r>
    </w:p>
    <w:p w:rsidR="00322AED" w:rsidRDefault="00322AED" w:rsidP="00EF25F0">
      <w:pPr>
        <w:tabs>
          <w:tab w:val="right" w:pos="9355"/>
        </w:tabs>
        <w:jc w:val="center"/>
      </w:pPr>
      <w:r>
        <w:rPr>
          <w:noProof/>
          <w:lang w:eastAsia="ru-RU"/>
        </w:rPr>
        <w:pict>
          <v:rect id="_x0000_s1034" style="position:absolute;left:0;text-align:left;margin-left:2.7pt;margin-top:80.3pt;width:150pt;height:27.75pt;z-index:251655168" fillcolor="#c2d69b" strokecolor="white">
            <v:textbox style="mso-next-textbox:#_x0000_s1034">
              <w:txbxContent>
                <w:p w:rsidR="00322AED" w:rsidRPr="004C5B4B" w:rsidRDefault="00322AED" w:rsidP="001E1134">
                  <w:pPr>
                    <w:jc w:val="center"/>
                    <w:rPr>
                      <w:rFonts w:ascii="Times New Roman" w:hAnsi="Times New Roman"/>
                      <w:color w:val="E36C0A"/>
                      <w:sz w:val="28"/>
                      <w:szCs w:val="28"/>
                    </w:rPr>
                  </w:pPr>
                  <w:r w:rsidRPr="004C5B4B">
                    <w:rPr>
                      <w:rFonts w:ascii="Times New Roman" w:hAnsi="Times New Roman"/>
                      <w:color w:val="E36C0A"/>
                      <w:sz w:val="28"/>
                      <w:szCs w:val="28"/>
                    </w:rPr>
                    <w:t>Школьный  олимп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5" style="position:absolute;left:0;text-align:left;margin-left:276.45pt;margin-top:111.8pt;width:162.75pt;height:24.75pt;z-index:251658240" fillcolor="#b6dde8" strokecolor="white">
            <v:textbox>
              <w:txbxContent>
                <w:p w:rsidR="00322AED" w:rsidRPr="00D139AD" w:rsidRDefault="00322AED" w:rsidP="00D139AD">
                  <w:pPr>
                    <w:jc w:val="center"/>
                    <w:rPr>
                      <w:rFonts w:ascii="Times New Roman" w:hAnsi="Times New Roman"/>
                      <w:color w:val="FF0000"/>
                      <w:sz w:val="28"/>
                      <w:szCs w:val="28"/>
                    </w:rPr>
                  </w:pPr>
                  <w:r w:rsidRPr="00D139AD">
                    <w:rPr>
                      <w:rFonts w:ascii="Times New Roman" w:hAnsi="Times New Roman"/>
                      <w:color w:val="FF0000"/>
                      <w:sz w:val="28"/>
                      <w:szCs w:val="28"/>
                    </w:rPr>
                    <w:t>Летопись школы</w:t>
                  </w:r>
                </w:p>
              </w:txbxContent>
            </v:textbox>
          </v:rect>
        </w:pict>
      </w:r>
      <w:r w:rsidRPr="00F9478C">
        <w:rPr>
          <w:noProof/>
          <w:lang w:eastAsia="ru-RU"/>
        </w:rPr>
        <w:pict>
          <v:shape id="Рисунок 12" o:spid="_x0000_i1030" type="#_x0000_t75" alt="images.jpg" style="width:116.25pt;height:116.25pt;visibility:visible">
            <v:imagedata r:id="rId10" o:title=""/>
          </v:shape>
        </w:pict>
      </w:r>
      <w:r w:rsidRPr="00F9478C">
        <w:rPr>
          <w:noProof/>
          <w:lang w:eastAsia="ru-RU"/>
        </w:rPr>
        <w:pict>
          <v:shape id="Рисунок 15" o:spid="_x0000_i1031" type="#_x0000_t75" alt="images.jpg" style="width:117.75pt;height:107.25pt;visibility:visible">
            <v:imagedata r:id="rId11" o:title=""/>
          </v:shape>
        </w:pict>
      </w:r>
    </w:p>
    <w:p w:rsidR="00322AED" w:rsidRDefault="00322AED" w:rsidP="00D137CA"/>
    <w:p w:rsidR="00322AED" w:rsidRPr="00D137CA" w:rsidRDefault="00322AED" w:rsidP="00D137CA">
      <w:r>
        <w:rPr>
          <w:noProof/>
          <w:lang w:eastAsia="ru-RU"/>
        </w:rPr>
        <w:pict>
          <v:rect id="_x0000_s1036" style="position:absolute;margin-left:355.2pt;margin-top:-10.6pt;width:137.25pt;height:22.5pt;z-index:251660288" fillcolor="#b2a1c7" strokecolor="white" strokeweight="3pt">
            <v:shadow on="t" type="perspective" color="#3f3151" opacity=".5" offset="1pt" offset2="-1pt"/>
            <v:textbox>
              <w:txbxContent>
                <w:p w:rsidR="00322AED" w:rsidRPr="004C5B4B" w:rsidRDefault="00322AED" w:rsidP="00CF20D0">
                  <w:pPr>
                    <w:jc w:val="center"/>
                    <w:rPr>
                      <w:rFonts w:ascii="Times New Roman" w:hAnsi="Times New Roman"/>
                      <w:color w:val="1F497D"/>
                      <w:sz w:val="24"/>
                      <w:szCs w:val="24"/>
                    </w:rPr>
                  </w:pPr>
                  <w:r w:rsidRPr="004C5B4B">
                    <w:rPr>
                      <w:rFonts w:ascii="Times New Roman" w:hAnsi="Times New Roman"/>
                      <w:color w:val="1F497D"/>
                      <w:sz w:val="24"/>
                      <w:szCs w:val="24"/>
                    </w:rPr>
                    <w:t>Гость номера</w:t>
                  </w:r>
                </w:p>
              </w:txbxContent>
            </v:textbox>
          </v:rect>
        </w:pict>
      </w:r>
    </w:p>
    <w:p w:rsidR="00322AED" w:rsidRPr="002F6356" w:rsidRDefault="00322AED" w:rsidP="002F6356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F6356">
        <w:rPr>
          <w:rFonts w:ascii="Times New Roman" w:hAnsi="Times New Roman"/>
          <w:sz w:val="24"/>
          <w:szCs w:val="24"/>
        </w:rPr>
        <w:t>Вперед к своей мечте!</w:t>
      </w:r>
    </w:p>
    <w:p w:rsidR="00322AED" w:rsidRPr="002F6356" w:rsidRDefault="00322AED" w:rsidP="002F6356">
      <w:pPr>
        <w:spacing w:line="360" w:lineRule="auto"/>
        <w:rPr>
          <w:rFonts w:ascii="Times New Roman" w:hAnsi="Times New Roman"/>
          <w:sz w:val="24"/>
          <w:szCs w:val="24"/>
        </w:rPr>
      </w:pPr>
      <w:r w:rsidRPr="002F6356">
        <w:rPr>
          <w:rFonts w:ascii="Times New Roman" w:hAnsi="Times New Roman"/>
          <w:sz w:val="24"/>
          <w:szCs w:val="24"/>
        </w:rPr>
        <w:t xml:space="preserve">Крылов  Костя  учился в школе № 4 города Онеги с первого класса. Мне посчастливилось быть его классным руководителем 2 года, а само знакомство началось гораздо раньше, когда Костя был в 8 классе. Меня всегда удивляла его внимательность, трудолюбие, воспитанность, интерес к моему предмету. </w:t>
      </w:r>
    </w:p>
    <w:p w:rsidR="00322AED" w:rsidRPr="002F6356" w:rsidRDefault="00322AED" w:rsidP="002F6356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4" o:spid="_x0000_s1037" type="#_x0000_t75" alt="с Костей.jpg" style="position:absolute;margin-left:231.5pt;margin-top:0;width:271.5pt;height:180.75pt;z-index:251664384;visibility:visible;mso-position-horizontal:right;mso-position-horizontal-relative:margin;mso-position-vertical:center;mso-position-vertical-relative:margin">
            <v:imagedata r:id="rId12" o:title=""/>
            <w10:wrap type="square" anchorx="margin" anchory="margin"/>
          </v:shape>
        </w:pict>
      </w:r>
      <w:r w:rsidRPr="002F6356">
        <w:rPr>
          <w:rFonts w:ascii="Times New Roman" w:hAnsi="Times New Roman"/>
          <w:sz w:val="24"/>
          <w:szCs w:val="24"/>
        </w:rPr>
        <w:t xml:space="preserve">Логическое мышление Кости позволяло ему неоднократно становиться победителем и призером многочисленных предметных олимпиад не только в школе, районе, но и в областном центре. Образное мышление он показал, став в 2016 году призером регионального этапа олимпиады «Наследники Ломоносова». Именно Костя был старостой в классе, моим надежным помощником. Он всегда был готов подставить свое мужское плечо, помочь в трудной ситуации. Ребята гордились своим старостой, старались подражать ему, стремиться  к получению новых знаний, как он, их лидер и идейный вдохновитель. </w:t>
      </w:r>
      <w:r w:rsidRPr="002F6356">
        <w:rPr>
          <w:rFonts w:ascii="Times New Roman" w:hAnsi="Times New Roman"/>
          <w:sz w:val="24"/>
          <w:szCs w:val="24"/>
        </w:rPr>
        <w:br/>
        <w:t>Костя успевал не только отлично учиться, но и заниматься внеурочной деятельностью. Он был в составе школьной команды в военно-патриотических играх «Зарничка», «Зарница». </w:t>
      </w:r>
      <w:r w:rsidRPr="002F6356">
        <w:rPr>
          <w:rFonts w:ascii="Times New Roman" w:hAnsi="Times New Roman"/>
          <w:sz w:val="24"/>
          <w:szCs w:val="24"/>
        </w:rPr>
        <w:br/>
        <w:t>Юноша скромный, сдержанный, рассудительный, дисциплинированный, чутко относился к традициям своего народа. Именно Костя стал инициатором создания фильма «7 чудес Онеги», работал вместе с классным руководителем над сценарием.</w:t>
      </w:r>
    </w:p>
    <w:p w:rsidR="00322AED" w:rsidRPr="002F6356" w:rsidRDefault="00322AED" w:rsidP="002F6356">
      <w:pPr>
        <w:spacing w:line="360" w:lineRule="auto"/>
        <w:rPr>
          <w:rFonts w:ascii="Times New Roman" w:hAnsi="Times New Roman"/>
          <w:sz w:val="24"/>
          <w:szCs w:val="24"/>
        </w:rPr>
      </w:pPr>
      <w:r w:rsidRPr="002F6356">
        <w:rPr>
          <w:rFonts w:ascii="Times New Roman" w:hAnsi="Times New Roman"/>
          <w:sz w:val="24"/>
          <w:szCs w:val="24"/>
        </w:rPr>
        <w:t>Безусловно, такой высокий результат, который Костя показал на ЕГЭ по русскому языку – заслуга Поповой Ирины Иосифовны. (</w:t>
      </w:r>
      <w:r w:rsidRPr="002F6356">
        <w:rPr>
          <w:rFonts w:ascii="Times New Roman" w:hAnsi="Times New Roman"/>
          <w:i/>
          <w:sz w:val="24"/>
          <w:szCs w:val="24"/>
        </w:rPr>
        <w:t>Ирина Иосифовна вырастила не одно поколение талантливых детей, поэтому о ней нужно говорить как об Учителе от Бога).</w:t>
      </w:r>
    </w:p>
    <w:p w:rsidR="00322AED" w:rsidRPr="002F6356" w:rsidRDefault="00322AED" w:rsidP="002F6356">
      <w:pPr>
        <w:spacing w:line="360" w:lineRule="auto"/>
        <w:rPr>
          <w:rFonts w:ascii="Times New Roman" w:hAnsi="Times New Roman"/>
          <w:sz w:val="24"/>
          <w:szCs w:val="24"/>
        </w:rPr>
      </w:pPr>
      <w:r w:rsidRPr="002F6356">
        <w:rPr>
          <w:rFonts w:ascii="Times New Roman" w:hAnsi="Times New Roman"/>
          <w:sz w:val="24"/>
          <w:szCs w:val="24"/>
        </w:rPr>
        <w:t>Костя мечтал об учебе в Санкт-петербургском политехническом университете, и его мечта осуществилась. Сегодня он – первокурсник этого престижного российского ВУЗа, будущий инженер-строитель. Кто знает, может именно Косте предстоит «закатать в асфальт» дорогу от Онеги до областного центра. Нам остается лишь немного подождать…</w:t>
      </w:r>
    </w:p>
    <w:p w:rsidR="00322AED" w:rsidRPr="00942C1C" w:rsidRDefault="00322AED" w:rsidP="00942C1C">
      <w:pPr>
        <w:spacing w:line="360" w:lineRule="auto"/>
        <w:rPr>
          <w:rFonts w:ascii="Times New Roman" w:hAnsi="Times New Roman"/>
          <w:sz w:val="24"/>
          <w:szCs w:val="24"/>
        </w:rPr>
      </w:pPr>
      <w:r w:rsidRPr="002F6356">
        <w:rPr>
          <w:rFonts w:ascii="Times New Roman" w:hAnsi="Times New Roman"/>
          <w:sz w:val="24"/>
          <w:szCs w:val="24"/>
        </w:rPr>
        <w:t>Некрасова С.М., классный р</w:t>
      </w:r>
      <w:r>
        <w:rPr>
          <w:rFonts w:ascii="Times New Roman" w:hAnsi="Times New Roman"/>
          <w:sz w:val="24"/>
          <w:szCs w:val="24"/>
        </w:rPr>
        <w:t>уководитель (выпуск 2017 года)</w:t>
      </w:r>
    </w:p>
    <w:p w:rsidR="00322AED" w:rsidRPr="001E1134" w:rsidRDefault="00322AED" w:rsidP="007C7B0E">
      <w:pPr>
        <w:jc w:val="center"/>
        <w:rPr>
          <w:rFonts w:ascii="Times New Roman" w:hAnsi="Times New Roman"/>
          <w:color w:val="5F497A"/>
          <w:sz w:val="28"/>
          <w:szCs w:val="28"/>
        </w:rPr>
      </w:pPr>
      <w:r>
        <w:rPr>
          <w:noProof/>
          <w:lang w:eastAsia="ru-RU"/>
        </w:rPr>
        <w:pict>
          <v:rect id="_x0000_s1038" style="position:absolute;left:0;text-align:left;margin-left:301.95pt;margin-top:2.4pt;width:168.75pt;height:22.5pt;z-index:251659264" fillcolor="#f2dbdb" strokecolor="white">
            <v:textbox>
              <w:txbxContent>
                <w:p w:rsidR="00322AED" w:rsidRPr="007C7B0E" w:rsidRDefault="00322AED" w:rsidP="007C7B0E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C7B0E">
                    <w:rPr>
                      <w:rFonts w:ascii="Times New Roman" w:hAnsi="Times New Roman"/>
                      <w:sz w:val="24"/>
                      <w:szCs w:val="24"/>
                    </w:rPr>
                    <w:t>Калейдоскоп  событий</w:t>
                  </w:r>
                </w:p>
                <w:p w:rsidR="00322AED" w:rsidRDefault="00322AED"/>
              </w:txbxContent>
            </v:textbox>
          </v:rect>
        </w:pict>
      </w:r>
    </w:p>
    <w:p w:rsidR="00322AED" w:rsidRDefault="00322AED" w:rsidP="007C7B0E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 w:rsidRPr="006051F2">
        <w:rPr>
          <w:rFonts w:ascii="Times New Roman" w:hAnsi="Times New Roman"/>
          <w:i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32" type="#_x0000_t144" style="width:351.75pt;height:2.25pt" fillcolor="yellow">
            <v:stroke r:id="rId13" o:title=""/>
            <v:shadow color="#868686"/>
            <v:textpath style="font-family:&quot;Arial Black&quot;;font-size:24pt" fitshape="t" trim="t" string="День Знаний"/>
          </v:shape>
        </w:pict>
      </w:r>
    </w:p>
    <w:p w:rsidR="00322AED" w:rsidRPr="00514D95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2" o:spid="_x0000_s1039" type="#_x0000_t75" style="position:absolute;margin-left:12.2pt;margin-top:.5pt;width:156pt;height:117pt;z-index:251652096;visibility:visible">
            <v:imagedata r:id="rId14" o:title=""/>
            <w10:wrap type="square"/>
          </v:shape>
        </w:pict>
      </w:r>
      <w:r w:rsidRPr="00514D95">
        <w:rPr>
          <w:rFonts w:ascii="Times New Roman" w:hAnsi="Times New Roman"/>
          <w:i/>
          <w:sz w:val="28"/>
          <w:szCs w:val="28"/>
        </w:rPr>
        <w:t>В саду рябина машет веткой,</w:t>
      </w:r>
    </w:p>
    <w:p w:rsidR="00322AED" w:rsidRPr="00514D95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 w:rsidRPr="00514D95">
        <w:rPr>
          <w:rFonts w:ascii="Times New Roman" w:hAnsi="Times New Roman"/>
          <w:i/>
          <w:sz w:val="28"/>
          <w:szCs w:val="28"/>
        </w:rPr>
        <w:t>Рассвет даёт сигнал звонкам.</w:t>
      </w:r>
    </w:p>
    <w:p w:rsidR="00322AED" w:rsidRPr="00514D95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 w:rsidRPr="00514D95">
        <w:rPr>
          <w:rFonts w:ascii="Times New Roman" w:hAnsi="Times New Roman"/>
          <w:i/>
          <w:sz w:val="28"/>
          <w:szCs w:val="28"/>
        </w:rPr>
        <w:t>И в классах первые отметки</w:t>
      </w:r>
    </w:p>
    <w:p w:rsidR="00322AED" w:rsidRPr="00514D95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Бегут по новым дневникам.                                                        </w:t>
      </w:r>
    </w:p>
    <w:p w:rsidR="00322AED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</w:p>
    <w:p w:rsidR="00322AED" w:rsidRPr="00514D95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 w:rsidRPr="00514D95">
        <w:rPr>
          <w:rFonts w:ascii="Times New Roman" w:hAnsi="Times New Roman"/>
          <w:i/>
          <w:sz w:val="28"/>
          <w:szCs w:val="28"/>
        </w:rPr>
        <w:t>Школа…..1 сентября….. Праздник «День знаний»…. Как хорошо быть снова всем вместе. Как много у нас друзей. Впереди такая непростая, но и такая интересная школьная жизнь. Впереди уроки и перемен</w:t>
      </w:r>
      <w:r>
        <w:rPr>
          <w:rFonts w:ascii="Times New Roman" w:hAnsi="Times New Roman"/>
          <w:i/>
          <w:sz w:val="28"/>
          <w:szCs w:val="28"/>
        </w:rPr>
        <w:t>ы, контрольные и экзамены.</w:t>
      </w:r>
      <w:r w:rsidRPr="00514D95">
        <w:rPr>
          <w:rFonts w:ascii="Times New Roman" w:hAnsi="Times New Roman"/>
          <w:i/>
          <w:sz w:val="28"/>
          <w:szCs w:val="28"/>
        </w:rPr>
        <w:t>. Красивые и нарядные дети с огромными букетами цветов. Красивые и нарядные учителя, родители с вопросом в глазах «Как все сложится у их детей в новом учебном году?».</w:t>
      </w:r>
    </w:p>
    <w:p w:rsidR="00322AED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1" o:spid="_x0000_s1040" type="#_x0000_t75" style="position:absolute;margin-left:88.95pt;margin-top:60.85pt;width:264pt;height:197.9pt;z-index:251651072;visibility:visible">
            <v:imagedata r:id="rId15" o:title=""/>
            <w10:wrap type="square"/>
          </v:shape>
        </w:pict>
      </w:r>
      <w:r w:rsidRPr="00514D95">
        <w:rPr>
          <w:rFonts w:ascii="Times New Roman" w:hAnsi="Times New Roman"/>
          <w:i/>
          <w:sz w:val="28"/>
          <w:szCs w:val="28"/>
        </w:rPr>
        <w:t xml:space="preserve">Все застыли на торжественной линейке под звуки гимна России. Выступающие ребята, волнующиеся и счастливые, ведь они сегодня ведущие праздника, на них смотрит вся школа, первоклассники, отвечающие первый в своей жизни урок. Всё наполнено торжеством и гордостью, что ты частичка этого действа, этого великого праздника «День знаний». Ведь знание каждого из нас - </w:t>
      </w:r>
      <w:r w:rsidRPr="00CF20D0">
        <w:rPr>
          <w:rFonts w:ascii="Times New Roman" w:hAnsi="Times New Roman"/>
          <w:i/>
          <w:sz w:val="28"/>
          <w:szCs w:val="28"/>
        </w:rPr>
        <w:t>это</w:t>
      </w:r>
      <w:r w:rsidRPr="00514D95">
        <w:rPr>
          <w:rFonts w:ascii="Times New Roman" w:hAnsi="Times New Roman"/>
          <w:i/>
          <w:sz w:val="28"/>
          <w:szCs w:val="28"/>
        </w:rPr>
        <w:t xml:space="preserve"> будущее каждого из нас, это будущее страны. Гордостью от того, на праздн</w:t>
      </w:r>
      <w:r>
        <w:rPr>
          <w:rFonts w:ascii="Times New Roman" w:hAnsi="Times New Roman"/>
          <w:i/>
          <w:sz w:val="28"/>
          <w:szCs w:val="28"/>
        </w:rPr>
        <w:t xml:space="preserve">ике присутствовала и поздравляла нас гостья из администрации города – </w:t>
      </w:r>
      <w:r w:rsidRPr="00514D95">
        <w:rPr>
          <w:rFonts w:ascii="Times New Roman" w:hAnsi="Times New Roman"/>
          <w:i/>
          <w:sz w:val="28"/>
          <w:szCs w:val="28"/>
        </w:rPr>
        <w:t>начальник управления образовани</w:t>
      </w:r>
      <w:r>
        <w:rPr>
          <w:rFonts w:ascii="Times New Roman" w:hAnsi="Times New Roman"/>
          <w:i/>
          <w:sz w:val="28"/>
          <w:szCs w:val="28"/>
        </w:rPr>
        <w:t>я Берковская Татьяна Евгеньевна.</w:t>
      </w:r>
      <w:r w:rsidRPr="00514D95">
        <w:rPr>
          <w:rFonts w:ascii="Times New Roman" w:hAnsi="Times New Roman"/>
          <w:i/>
          <w:sz w:val="28"/>
          <w:szCs w:val="28"/>
        </w:rPr>
        <w:t>Очень теплые слова поздравления и пожелания успехов сказала директор</w:t>
      </w:r>
      <w:r>
        <w:rPr>
          <w:rFonts w:ascii="Times New Roman" w:hAnsi="Times New Roman"/>
          <w:i/>
          <w:sz w:val="28"/>
          <w:szCs w:val="28"/>
        </w:rPr>
        <w:t xml:space="preserve"> школы Зиновьева Татьяна Николаевна. </w:t>
      </w:r>
    </w:p>
    <w:p w:rsidR="00322AED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Ребята из хореографических кружков п</w:t>
      </w:r>
      <w:r w:rsidRPr="00514D95">
        <w:rPr>
          <w:rFonts w:ascii="Times New Roman" w:hAnsi="Times New Roman"/>
          <w:i/>
          <w:sz w:val="28"/>
          <w:szCs w:val="28"/>
        </w:rPr>
        <w:t>ели песни о шко</w:t>
      </w:r>
      <w:r>
        <w:rPr>
          <w:rFonts w:ascii="Times New Roman" w:hAnsi="Times New Roman"/>
          <w:i/>
          <w:sz w:val="28"/>
          <w:szCs w:val="28"/>
        </w:rPr>
        <w:t>ле, об учителях, первоклассники читали стих</w:t>
      </w:r>
      <w:r w:rsidRPr="00514D95">
        <w:rPr>
          <w:rFonts w:ascii="Times New Roman" w:hAnsi="Times New Roman"/>
          <w:i/>
          <w:sz w:val="28"/>
          <w:szCs w:val="28"/>
        </w:rPr>
        <w:t>и. Все было торжественно и празднично</w:t>
      </w:r>
      <w:r>
        <w:rPr>
          <w:rFonts w:ascii="Times New Roman" w:hAnsi="Times New Roman"/>
          <w:i/>
          <w:sz w:val="28"/>
          <w:szCs w:val="28"/>
        </w:rPr>
        <w:t xml:space="preserve">. </w:t>
      </w:r>
    </w:p>
    <w:p w:rsidR="00322AED" w:rsidRDefault="00322AED" w:rsidP="00514D95">
      <w:pPr>
        <w:tabs>
          <w:tab w:val="left" w:pos="4065"/>
        </w:tabs>
        <w:rPr>
          <w:rFonts w:ascii="Times New Roman" w:hAnsi="Times New Roman"/>
          <w:i/>
          <w:sz w:val="28"/>
          <w:szCs w:val="28"/>
        </w:rPr>
      </w:pPr>
    </w:p>
    <w:p w:rsidR="00322AED" w:rsidRPr="00C23DD9" w:rsidRDefault="00322AED" w:rsidP="00D137CA">
      <w:pPr>
        <w:tabs>
          <w:tab w:val="left" w:pos="4065"/>
        </w:tabs>
        <w:rPr>
          <w:rFonts w:ascii="Times New Roman" w:hAnsi="Times New Roman"/>
          <w:b/>
          <w:sz w:val="28"/>
          <w:szCs w:val="28"/>
        </w:rPr>
      </w:pPr>
      <w:r w:rsidRPr="006051F2">
        <w:rPr>
          <w:rFonts w:ascii="Times New Roman" w:hAnsi="Times New Roman"/>
          <w:b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33" type="#_x0000_t161" style="width:423pt;height:58.5pt" adj="5665" fillcolor="#030">
            <v:stroke r:id="rId13" o:title=""/>
            <v:shadow color="#868686"/>
            <v:textpath style="font-family:&quot;Impact&quot;;v-text-kern:t" trim="t" fitpath="t" xscale="f" string="Зарница и Зарничка 2017"/>
          </v:shape>
        </w:pict>
      </w:r>
    </w:p>
    <w:p w:rsidR="00322AED" w:rsidRDefault="00322AED" w:rsidP="00741D4C">
      <w:pPr>
        <w:rPr>
          <w:rFonts w:ascii="Times New Roman" w:hAnsi="Times New Roman"/>
          <w:i/>
          <w:sz w:val="28"/>
          <w:szCs w:val="28"/>
        </w:rPr>
      </w:pPr>
      <w:r w:rsidRPr="00741D4C">
        <w:rPr>
          <w:rFonts w:ascii="Times New Roman" w:hAnsi="Times New Roman"/>
          <w:i/>
          <w:sz w:val="28"/>
          <w:szCs w:val="28"/>
        </w:rPr>
        <w:t>16 с</w:t>
      </w:r>
      <w:r>
        <w:rPr>
          <w:rFonts w:ascii="Times New Roman" w:hAnsi="Times New Roman"/>
          <w:i/>
          <w:sz w:val="28"/>
          <w:szCs w:val="28"/>
        </w:rPr>
        <w:t xml:space="preserve">ентября 2017 года </w:t>
      </w:r>
      <w:r w:rsidRPr="00741D4C">
        <w:rPr>
          <w:rFonts w:ascii="Times New Roman" w:hAnsi="Times New Roman"/>
          <w:i/>
          <w:sz w:val="28"/>
          <w:szCs w:val="28"/>
        </w:rPr>
        <w:t xml:space="preserve"> состоялся районный финал военно-спортивной игры «Зарница» на базе филиала МБОУ «ВСОШ г. Онеги» МЦДО, в котором приняли участие 2 команды из 2 образовательных учреждений: МБОУ «СШ № 4 им. Дважды Героя Советского Сою</w:t>
      </w:r>
      <w:r>
        <w:rPr>
          <w:rFonts w:ascii="Times New Roman" w:hAnsi="Times New Roman"/>
          <w:i/>
          <w:sz w:val="28"/>
          <w:szCs w:val="28"/>
        </w:rPr>
        <w:t>за А.О.Шабалина», МБОУ «СШ № 2» и «Зарничка»</w:t>
      </w:r>
      <w:r w:rsidRPr="00741D4C">
        <w:rPr>
          <w:rFonts w:ascii="Times New Roman" w:hAnsi="Times New Roman"/>
          <w:i/>
          <w:sz w:val="28"/>
          <w:szCs w:val="28"/>
        </w:rPr>
        <w:t>, в котором приняли участие 5 команд из 5 образовательных учреждений: МБОУ «СОШ № 1»,  МБОУ «СШ № 4 им. Дважды Героя Советского Союза А.О.Шабалина», МБОУ «ООШ № 3», МБОУ «СШ № 2»,  МБОУ «Покровская СШ».</w:t>
      </w:r>
    </w:p>
    <w:p w:rsidR="00322AED" w:rsidRDefault="00322AED" w:rsidP="00C91833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Перед участниками стояла задача – преодолеть несколько этапов:</w:t>
      </w:r>
      <w:r w:rsidRPr="00741D4C">
        <w:rPr>
          <w:rFonts w:ascii="Times New Roman" w:hAnsi="Times New Roman"/>
          <w:i/>
          <w:sz w:val="28"/>
          <w:szCs w:val="28"/>
        </w:rPr>
        <w:t xml:space="preserve"> «Разборка и сборка автомата»</w:t>
      </w:r>
      <w:r>
        <w:rPr>
          <w:rFonts w:ascii="Times New Roman" w:hAnsi="Times New Roman"/>
          <w:i/>
          <w:sz w:val="28"/>
          <w:szCs w:val="28"/>
        </w:rPr>
        <w:t>,</w:t>
      </w:r>
      <w:r w:rsidRPr="00741D4C">
        <w:rPr>
          <w:rFonts w:ascii="Times New Roman" w:hAnsi="Times New Roman"/>
          <w:i/>
          <w:sz w:val="28"/>
          <w:szCs w:val="28"/>
        </w:rPr>
        <w:t xml:space="preserve"> «Силовая гимнастика»</w:t>
      </w:r>
      <w:r>
        <w:t>,</w:t>
      </w:r>
      <w:r w:rsidRPr="00741D4C">
        <w:rPr>
          <w:rFonts w:ascii="Times New Roman" w:hAnsi="Times New Roman"/>
          <w:i/>
          <w:sz w:val="28"/>
          <w:szCs w:val="28"/>
        </w:rPr>
        <w:t xml:space="preserve"> «Меткий с</w:t>
      </w:r>
      <w:r>
        <w:rPr>
          <w:rFonts w:ascii="Times New Roman" w:hAnsi="Times New Roman"/>
          <w:i/>
          <w:sz w:val="28"/>
          <w:szCs w:val="28"/>
        </w:rPr>
        <w:t>трелок»,</w:t>
      </w:r>
      <w:r w:rsidRPr="00741D4C">
        <w:rPr>
          <w:rFonts w:ascii="Times New Roman" w:hAnsi="Times New Roman"/>
          <w:i/>
          <w:sz w:val="28"/>
          <w:szCs w:val="28"/>
        </w:rPr>
        <w:t xml:space="preserve"> «Лучший командир отделения»</w:t>
      </w:r>
      <w:r>
        <w:rPr>
          <w:rFonts w:ascii="Times New Roman" w:hAnsi="Times New Roman"/>
          <w:i/>
          <w:sz w:val="28"/>
          <w:szCs w:val="28"/>
        </w:rPr>
        <w:t>.В «Зарнице» команда нашей школы заняла первое место, а в «Зарничке»- четвертое.</w:t>
      </w:r>
    </w:p>
    <w:p w:rsidR="00322AED" w:rsidRDefault="00322AED" w:rsidP="00741D4C">
      <w:pPr>
        <w:rPr>
          <w:rFonts w:ascii="Times New Roman" w:hAnsi="Times New Roman"/>
          <w:i/>
          <w:sz w:val="28"/>
          <w:szCs w:val="28"/>
        </w:rPr>
      </w:pPr>
      <w:r w:rsidRPr="00741D4C">
        <w:rPr>
          <w:rFonts w:ascii="Times New Roman" w:hAnsi="Times New Roman"/>
          <w:i/>
          <w:sz w:val="28"/>
          <w:szCs w:val="28"/>
        </w:rPr>
        <w:t xml:space="preserve">Победители награждены кубком, грамотой и призами, призёры  награждены грамотами и призами. На каждом этапе победители  награждены грамотами, за результаты в личном первенстве победители награждены грамотами.     </w:t>
      </w:r>
    </w:p>
    <w:p w:rsidR="00322AED" w:rsidRDefault="00322AED" w:rsidP="00C91833">
      <w:pPr>
        <w:jc w:val="center"/>
        <w:rPr>
          <w:rFonts w:ascii="Times New Roman" w:hAnsi="Times New Roman"/>
          <w:i/>
          <w:sz w:val="28"/>
          <w:szCs w:val="28"/>
        </w:rPr>
      </w:pPr>
      <w:r w:rsidRPr="004C5B4B">
        <w:rPr>
          <w:rFonts w:ascii="Times New Roman" w:hAnsi="Times New Roman"/>
          <w:i/>
          <w:noProof/>
          <w:sz w:val="28"/>
          <w:szCs w:val="28"/>
          <w:lang w:eastAsia="ru-RU"/>
        </w:rPr>
        <w:pict>
          <v:shape id="Рисунок 3" o:spid="_x0000_i1034" type="#_x0000_t75" style="width:409.5pt;height:301.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">
            <v:imagedata r:id="rId16" o:title="" croptop="-204f" cropbottom="-333f" cropleft="-80f" cropright="-88f"/>
            <o:lock v:ext="edit" aspectratio="f"/>
          </v:shape>
        </w:pict>
      </w:r>
    </w:p>
    <w:p w:rsidR="00322AED" w:rsidRDefault="00322A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br w:type="page"/>
      </w:r>
      <w:r w:rsidRPr="006051F2">
        <w:rPr>
          <w:rFonts w:ascii="Times New Roman" w:hAnsi="Times New Roman"/>
          <w:sz w:val="28"/>
          <w:szCs w:val="28"/>
        </w:rPr>
        <w:pict>
          <v:shape id="_x0000_i1035" type="#_x0000_t136" style="width:466.5pt;height:34.5pt" fillcolor="red" strokecolor="#33c" strokeweight="1pt">
            <v:fill opacity=".5"/>
            <v:shadow on="t" color="#99f" offset="3pt"/>
            <v:textpath style="font-family:&quot;Arial Black&quot;;v-text-kern:t" trim="t" fitpath="t" string="День Учителя"/>
          </v:shape>
        </w:pict>
      </w:r>
    </w:p>
    <w:p w:rsidR="00322AED" w:rsidRDefault="00322AE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К праздничному дню наша школа заметно преобразилась- повсюду цветы, сделанные руками детей, разноцветные плакаты , рисунки с поздравлениями и портреты любимых преподавателей. Девчонки из 9Б класса обошли все классы на переменах, прочитали стихи и вручили цветы учителям, малыши дарили сладости и открытки. После уроков преподаватели и ветераны педагогического труда собрались в актовом зале на церемонии вручения премий «Школьного Оскара». В перерывах между номинациями ученики выступали с музыкальными и танцевальными номерами под руководством Овчинниковой О.В, Сунцовой М.В. и Кондратюк И.Н</w:t>
      </w:r>
      <w:r w:rsidRPr="0096275F">
        <w:rPr>
          <w:rFonts w:ascii="Times New Roman" w:hAnsi="Times New Roman"/>
          <w:sz w:val="28"/>
          <w:szCs w:val="28"/>
        </w:rPr>
        <w:t xml:space="preserve">. </w:t>
      </w:r>
      <w:r w:rsidRPr="009627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Директор школы произнесла искренние слова поздравления.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 оставались в стороне и ветераны – они тоже поздравили всех присутствующих с профессиональным праздником. Концерт завершился вручением поздравительных открыток от старшеклассников.</w:t>
      </w:r>
    </w:p>
    <w:p w:rsidR="00322AED" w:rsidRDefault="00322AED" w:rsidP="006B16E3">
      <w:pPr>
        <w:jc w:val="center"/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6" o:spid="_x0000_i1036" type="#_x0000_t75" alt="IMG_6770.JPG" style="width:191.25pt;height:14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">
            <v:imagedata r:id="rId17" o:title="" croptop="-432f" cropbottom="-592f" cropleft="-169f" cropright="-203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4" o:spid="_x0000_i1037" type="#_x0000_t75" alt="IMG_6757.JPG" style="width:207pt;height:165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">
            <v:imagedata r:id="rId18" o:title="" croptop="-380f" cropbottom="-520f" cropright="-127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3" o:spid="_x0000_i1038" type="#_x0000_t75" alt="IMG_6729.JPG" style="width:162pt;height:12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">
            <v:imagedata r:id="rId19" o:title="" croptop="-511f" cropbottom="-672f" cropleft="-199f" cropright="-159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0" o:spid="_x0000_i1039" type="#_x0000_t75" alt="IMG_6724.JPG" style="width:184.5pt;height:1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">
            <v:imagedata r:id="rId20" o:title="" croptop="-458f" cropbottom="-579f" cropright="-232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2" o:spid="_x0000_i1040" type="#_x0000_t75" alt="IMG_6743.JPG" style="width:201.75pt;height:14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">
            <v:imagedata r:id="rId21" o:title="" croptop="-418f" cropbottom="-683f" cropright="-212f"/>
            <o:lock v:ext="edit" aspectratio="f"/>
          </v:shape>
        </w:pict>
      </w:r>
    </w:p>
    <w:p w:rsidR="00322AED" w:rsidRDefault="00322AED" w:rsidP="006B16E3">
      <w:pPr>
        <w:rPr>
          <w:rFonts w:ascii="Times New Roman" w:hAnsi="Times New Roman"/>
          <w:sz w:val="28"/>
          <w:szCs w:val="28"/>
        </w:rPr>
      </w:pPr>
      <w:r w:rsidRPr="006051F2">
        <w:rPr>
          <w:rFonts w:ascii="Times New Roman" w:hAnsi="Times New Roman"/>
          <w:sz w:val="28"/>
          <w:szCs w:val="28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41" type="#_x0000_t138" style="width:189.75pt;height:54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Под сенью школьных муз"/>
          </v:shape>
        </w:pict>
      </w:r>
      <w:r w:rsidRPr="006051F2">
        <w:rPr>
          <w:rFonts w:ascii="Times New Roman" w:hAnsi="Times New Roman"/>
          <w:sz w:val="28"/>
          <w:szCs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42" type="#_x0000_t158" style="width:228pt;height:22.5pt" fillcolor="#3cf" strokecolor="#009" strokeweight="1pt">
            <v:shadow on="t" color="#009" offset="7pt,-7pt"/>
            <v:textpath style="font-family:&quot;Impact&quot;;v-text-spacing:52429f;v-text-kern:t" trim="t" fitpath="t" xscale="f" string="День Дублёра"/>
          </v:shape>
        </w:pict>
      </w:r>
    </w:p>
    <w:p w:rsidR="00322AED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sectPr w:rsidR="00322AED" w:rsidSect="007E6649">
          <w:pgSz w:w="11906" w:h="16838"/>
          <w:pgMar w:top="567" w:right="850" w:bottom="1134" w:left="1701" w:header="708" w:footer="708" w:gutter="0"/>
          <w:cols w:space="708"/>
          <w:docGrid w:linePitch="360"/>
        </w:sectPr>
      </w:pPr>
    </w:p>
    <w:p w:rsidR="00322AED" w:rsidRPr="000433EC" w:rsidRDefault="00322AED" w:rsidP="004551A6">
      <w:pPr>
        <w:pStyle w:val="NormalWeb"/>
        <w:shd w:val="clear" w:color="auto" w:fill="FFFFFF"/>
        <w:spacing w:before="0" w:beforeAutospacing="0" w:after="0" w:afterAutospacing="0" w:line="20" w:lineRule="atLeast"/>
        <w:textAlignment w:val="baseline"/>
      </w:pPr>
      <w:r w:rsidRPr="000433EC">
        <w:t xml:space="preserve">19 октября на базе нашей школы </w:t>
      </w:r>
      <w:r>
        <w:rPr>
          <w:rFonts w:ascii="Arial" w:hAnsi="Arial" w:cs="Arial"/>
          <w:color w:val="000000"/>
          <w:sz w:val="18"/>
          <w:szCs w:val="18"/>
        </w:rPr>
        <w:br/>
      </w:r>
      <w:r w:rsidRPr="000433EC">
        <w:t>прошёл районный фестиваль</w:t>
      </w:r>
    </w:p>
    <w:p w:rsidR="00322AED" w:rsidRPr="000433EC" w:rsidRDefault="00322AED" w:rsidP="004551A6">
      <w:pPr>
        <w:spacing w:after="0" w:line="20" w:lineRule="atLeast"/>
        <w:rPr>
          <w:rFonts w:ascii="Times New Roman" w:hAnsi="Times New Roman"/>
          <w:sz w:val="24"/>
          <w:szCs w:val="24"/>
        </w:rPr>
      </w:pPr>
      <w:r w:rsidRPr="000433EC">
        <w:rPr>
          <w:rFonts w:ascii="Times New Roman" w:hAnsi="Times New Roman"/>
          <w:sz w:val="24"/>
          <w:szCs w:val="24"/>
        </w:rPr>
        <w:t>«Под сенью школьных муз»,</w:t>
      </w:r>
    </w:p>
    <w:p w:rsidR="00322AED" w:rsidRPr="000433EC" w:rsidRDefault="00322AED" w:rsidP="004551A6">
      <w:pPr>
        <w:spacing w:after="0" w:line="20" w:lineRule="atLeast"/>
        <w:rPr>
          <w:rFonts w:ascii="Times New Roman" w:hAnsi="Times New Roman"/>
          <w:sz w:val="24"/>
          <w:szCs w:val="24"/>
        </w:rPr>
      </w:pPr>
      <w:r w:rsidRPr="000433EC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освящённый</w:t>
      </w:r>
      <w:r w:rsidRPr="000433EC">
        <w:rPr>
          <w:rFonts w:ascii="Times New Roman" w:hAnsi="Times New Roman"/>
          <w:sz w:val="24"/>
          <w:szCs w:val="24"/>
        </w:rPr>
        <w:t xml:space="preserve">  юбилею Архангельской</w:t>
      </w:r>
    </w:p>
    <w:p w:rsidR="00322AED" w:rsidRPr="000433EC" w:rsidRDefault="00322AED" w:rsidP="004551A6">
      <w:pPr>
        <w:spacing w:after="0" w:line="20" w:lineRule="atLeast"/>
        <w:rPr>
          <w:rFonts w:ascii="Times New Roman" w:hAnsi="Times New Roman"/>
          <w:sz w:val="24"/>
          <w:szCs w:val="24"/>
        </w:rPr>
      </w:pPr>
      <w:r w:rsidRPr="000433EC">
        <w:rPr>
          <w:rFonts w:ascii="Times New Roman" w:hAnsi="Times New Roman"/>
          <w:sz w:val="24"/>
          <w:szCs w:val="24"/>
        </w:rPr>
        <w:t>области. После яркого открытия</w:t>
      </w:r>
    </w:p>
    <w:p w:rsidR="00322AED" w:rsidRDefault="00322AED" w:rsidP="004551A6">
      <w:pPr>
        <w:spacing w:after="0" w:line="2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гости школы посетили </w:t>
      </w:r>
      <w:r w:rsidRPr="000433EC">
        <w:rPr>
          <w:rFonts w:ascii="Times New Roman" w:hAnsi="Times New Roman"/>
          <w:sz w:val="24"/>
          <w:szCs w:val="24"/>
        </w:rPr>
        <w:t>внеуроч</w:t>
      </w:r>
      <w:r>
        <w:rPr>
          <w:rFonts w:ascii="Times New Roman" w:hAnsi="Times New Roman"/>
          <w:sz w:val="24"/>
          <w:szCs w:val="24"/>
        </w:rPr>
        <w:t>ные мероприятия, театрально-хореографическое занятие и интеллектуально–познавательную игру,интегрированные</w:t>
      </w:r>
      <w:r w:rsidRPr="000433EC">
        <w:rPr>
          <w:rFonts w:ascii="Times New Roman" w:hAnsi="Times New Roman"/>
          <w:sz w:val="24"/>
          <w:szCs w:val="24"/>
        </w:rPr>
        <w:t xml:space="preserve"> уроки</w:t>
      </w:r>
      <w:r>
        <w:rPr>
          <w:rFonts w:ascii="Times New Roman" w:hAnsi="Times New Roman"/>
          <w:sz w:val="24"/>
          <w:szCs w:val="24"/>
        </w:rPr>
        <w:t>, которые подготовили и провели учителя</w:t>
      </w:r>
      <w:r w:rsidRPr="000433EC">
        <w:rPr>
          <w:rFonts w:ascii="Times New Roman" w:hAnsi="Times New Roman"/>
          <w:sz w:val="24"/>
          <w:szCs w:val="24"/>
        </w:rPr>
        <w:t xml:space="preserve">нашей школы, </w:t>
      </w:r>
      <w:r>
        <w:rPr>
          <w:rFonts w:ascii="Times New Roman" w:hAnsi="Times New Roman"/>
          <w:sz w:val="24"/>
          <w:szCs w:val="24"/>
        </w:rPr>
        <w:t xml:space="preserve">а также гости из </w:t>
      </w:r>
      <w:r w:rsidRPr="000433EC">
        <w:rPr>
          <w:rFonts w:ascii="Times New Roman" w:hAnsi="Times New Roman"/>
          <w:sz w:val="24"/>
          <w:szCs w:val="24"/>
        </w:rPr>
        <w:t>школы</w:t>
      </w:r>
      <w:r>
        <w:rPr>
          <w:rFonts w:ascii="Times New Roman" w:hAnsi="Times New Roman"/>
          <w:sz w:val="24"/>
          <w:szCs w:val="24"/>
        </w:rPr>
        <w:t>Нименьги</w:t>
      </w:r>
      <w:r w:rsidRPr="000433EC">
        <w:rPr>
          <w:rFonts w:ascii="Times New Roman" w:hAnsi="Times New Roman"/>
          <w:sz w:val="24"/>
          <w:szCs w:val="24"/>
        </w:rPr>
        <w:t xml:space="preserve">. После </w:t>
      </w:r>
      <w:r>
        <w:rPr>
          <w:rFonts w:ascii="Times New Roman" w:hAnsi="Times New Roman"/>
          <w:sz w:val="24"/>
          <w:szCs w:val="24"/>
        </w:rPr>
        <w:t xml:space="preserve">насыщенной программы фестиваля и обеда </w:t>
      </w:r>
      <w:r w:rsidRPr="000433EC">
        <w:rPr>
          <w:rFonts w:ascii="Times New Roman" w:hAnsi="Times New Roman"/>
          <w:sz w:val="24"/>
          <w:szCs w:val="24"/>
        </w:rPr>
        <w:t>преподаватели</w:t>
      </w:r>
      <w:r>
        <w:rPr>
          <w:rFonts w:ascii="Times New Roman" w:hAnsi="Times New Roman"/>
          <w:sz w:val="24"/>
          <w:szCs w:val="24"/>
        </w:rPr>
        <w:t xml:space="preserve"> за круглым </w:t>
      </w:r>
      <w:r w:rsidRPr="000433EC">
        <w:rPr>
          <w:rFonts w:ascii="Times New Roman" w:hAnsi="Times New Roman"/>
          <w:sz w:val="24"/>
          <w:szCs w:val="24"/>
        </w:rPr>
        <w:t xml:space="preserve"> подвели итоги фестиваля иподелились педагогическим опытом.</w:t>
      </w:r>
    </w:p>
    <w:p w:rsidR="00322AED" w:rsidRDefault="00322AED" w:rsidP="00873216">
      <w:pPr>
        <w:pStyle w:val="NormalWeb"/>
        <w:shd w:val="clear" w:color="auto" w:fill="FFFFFF"/>
        <w:spacing w:before="0" w:beforeAutospacing="0" w:after="0" w:afterAutospacing="0" w:line="20" w:lineRule="atLeast"/>
        <w:jc w:val="both"/>
        <w:textAlignment w:val="baseline"/>
        <w:rPr>
          <w:rFonts w:ascii="Arial" w:hAnsi="Arial" w:cs="Arial"/>
          <w:color w:val="000000"/>
          <w:sz w:val="18"/>
          <w:szCs w:val="18"/>
        </w:rPr>
      </w:pPr>
    </w:p>
    <w:p w:rsidR="00322AED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:rsidR="00322AED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:rsidR="00322AED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:rsidR="00322AED" w:rsidRPr="00873216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873216">
        <w:rPr>
          <w:rFonts w:ascii="Arial" w:hAnsi="Arial" w:cs="Arial"/>
          <w:color w:val="000000"/>
          <w:sz w:val="20"/>
          <w:szCs w:val="20"/>
        </w:rPr>
        <w:t xml:space="preserve">Традиционно каждый год в </w:t>
      </w:r>
      <w:r>
        <w:rPr>
          <w:rFonts w:ascii="Arial" w:hAnsi="Arial" w:cs="Arial"/>
          <w:color w:val="000000"/>
          <w:sz w:val="20"/>
          <w:szCs w:val="20"/>
        </w:rPr>
        <w:t xml:space="preserve"> нашей </w:t>
      </w:r>
      <w:r w:rsidRPr="00873216">
        <w:rPr>
          <w:rFonts w:ascii="Arial" w:hAnsi="Arial" w:cs="Arial"/>
          <w:color w:val="000000"/>
          <w:sz w:val="20"/>
          <w:szCs w:val="20"/>
        </w:rPr>
        <w:t xml:space="preserve">школе </w:t>
      </w:r>
      <w:r>
        <w:rPr>
          <w:rFonts w:ascii="Arial" w:hAnsi="Arial" w:cs="Arial"/>
          <w:color w:val="000000"/>
          <w:sz w:val="20"/>
          <w:szCs w:val="20"/>
        </w:rPr>
        <w:t xml:space="preserve">проходит День дублера. Накануне осенних каникул учащиеся 10-х и 11-х классов организовали это мероприятие.День самоуправления приносит </w:t>
      </w:r>
      <w:r w:rsidRPr="00873216">
        <w:rPr>
          <w:rFonts w:ascii="Arial" w:hAnsi="Arial" w:cs="Arial"/>
          <w:color w:val="000000"/>
          <w:sz w:val="20"/>
          <w:szCs w:val="20"/>
        </w:rPr>
        <w:t xml:space="preserve">в школьную жизнь массу положительных эмоций. С одной стороны, </w:t>
      </w:r>
      <w:r>
        <w:rPr>
          <w:rFonts w:ascii="Arial" w:hAnsi="Arial" w:cs="Arial"/>
          <w:color w:val="000000"/>
          <w:sz w:val="20"/>
          <w:szCs w:val="20"/>
        </w:rPr>
        <w:t>настоящие учителя попадают</w:t>
      </w:r>
      <w:r w:rsidRPr="00873216">
        <w:rPr>
          <w:rFonts w:ascii="Arial" w:hAnsi="Arial" w:cs="Arial"/>
          <w:color w:val="000000"/>
          <w:sz w:val="20"/>
          <w:szCs w:val="20"/>
        </w:rPr>
        <w:t xml:space="preserve"> в пра</w:t>
      </w:r>
      <w:r>
        <w:rPr>
          <w:rFonts w:ascii="Arial" w:hAnsi="Arial" w:cs="Arial"/>
          <w:color w:val="000000"/>
          <w:sz w:val="20"/>
          <w:szCs w:val="20"/>
        </w:rPr>
        <w:t>здничную атмосферу, получают шанс снова вернуться в школьные годы и побыть ученицами</w:t>
      </w:r>
      <w:r w:rsidRPr="00873216">
        <w:rPr>
          <w:rFonts w:ascii="Arial" w:hAnsi="Arial" w:cs="Arial"/>
          <w:color w:val="000000"/>
          <w:sz w:val="20"/>
          <w:szCs w:val="20"/>
        </w:rPr>
        <w:t>.</w:t>
      </w:r>
    </w:p>
    <w:p w:rsidR="00322AED" w:rsidRPr="00873216" w:rsidRDefault="00322AED" w:rsidP="00873216">
      <w:pPr>
        <w:pStyle w:val="NormalWeb"/>
        <w:shd w:val="clear" w:color="auto" w:fill="FFFFFF"/>
        <w:spacing w:before="0" w:beforeAutospacing="0" w:after="0" w:afterAutospacing="0" w:line="270" w:lineRule="atLeast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873216">
        <w:rPr>
          <w:rFonts w:ascii="Arial" w:hAnsi="Arial" w:cs="Arial"/>
          <w:color w:val="000000"/>
          <w:sz w:val="20"/>
          <w:szCs w:val="20"/>
        </w:rPr>
        <w:t>С другой стороны, учащиеся</w:t>
      </w:r>
      <w:r>
        <w:rPr>
          <w:rFonts w:ascii="Arial" w:hAnsi="Arial" w:cs="Arial"/>
          <w:color w:val="000000"/>
          <w:sz w:val="20"/>
          <w:szCs w:val="20"/>
        </w:rPr>
        <w:t>-дублеры имеют</w:t>
      </w:r>
      <w:r w:rsidRPr="00873216">
        <w:rPr>
          <w:rFonts w:ascii="Arial" w:hAnsi="Arial" w:cs="Arial"/>
          <w:color w:val="000000"/>
          <w:sz w:val="20"/>
          <w:szCs w:val="20"/>
        </w:rPr>
        <w:t xml:space="preserve"> возможность в полной мере ощутить себя хозяевами школы, взрослыми людьми, ответственными за разные аспекты школьной жизни. И </w:t>
      </w:r>
      <w:r>
        <w:rPr>
          <w:rFonts w:ascii="Arial" w:hAnsi="Arial" w:cs="Arial"/>
          <w:color w:val="000000"/>
          <w:sz w:val="20"/>
          <w:szCs w:val="20"/>
        </w:rPr>
        <w:t xml:space="preserve">самое главное, дублеры получают </w:t>
      </w:r>
      <w:r w:rsidRPr="00873216">
        <w:rPr>
          <w:rFonts w:ascii="Arial" w:hAnsi="Arial" w:cs="Arial"/>
          <w:color w:val="000000"/>
          <w:sz w:val="20"/>
          <w:szCs w:val="20"/>
        </w:rPr>
        <w:t xml:space="preserve">представление о профессии учителя непосредственно на практике. </w:t>
      </w:r>
    </w:p>
    <w:p w:rsidR="00322AED" w:rsidRDefault="00322AED" w:rsidP="000433EC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322AED" w:rsidRPr="004551A6" w:rsidRDefault="00322AED" w:rsidP="000433EC">
      <w:pPr>
        <w:spacing w:line="240" w:lineRule="auto"/>
        <w:rPr>
          <w:rFonts w:ascii="Times New Roman" w:hAnsi="Times New Roman"/>
          <w:b/>
          <w:sz w:val="56"/>
          <w:szCs w:val="56"/>
        </w:rPr>
        <w:sectPr w:rsidR="00322AED" w:rsidRPr="004551A6" w:rsidSect="00873216">
          <w:type w:val="continuous"/>
          <w:pgSz w:w="11906" w:h="16838"/>
          <w:pgMar w:top="567" w:right="850" w:bottom="1134" w:left="1701" w:header="708" w:footer="708" w:gutter="0"/>
          <w:cols w:num="2" w:space="708"/>
          <w:docGrid w:linePitch="360"/>
        </w:sectPr>
      </w:pPr>
    </w:p>
    <w:p w:rsidR="00322AED" w:rsidRPr="007B4109" w:rsidRDefault="00322AED" w:rsidP="000433EC">
      <w:pPr>
        <w:spacing w:line="240" w:lineRule="auto"/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43" type="#_x0000_t75" alt="c_a3be9088cc1048e323122c924c2a7fe6.jpg" style="width:397.5pt;height:397.5pt;visibility:visible">
            <v:imagedata r:id="rId22" o:title=""/>
          </v:shape>
        </w:pict>
      </w:r>
      <w:r>
        <w:rPr>
          <w:rFonts w:ascii="Times New Roman" w:hAnsi="Times New Roman"/>
          <w:sz w:val="28"/>
          <w:szCs w:val="28"/>
        </w:rPr>
        <w:br w:type="page"/>
      </w:r>
    </w:p>
    <w:p w:rsidR="00322AED" w:rsidRPr="00741D4C" w:rsidRDefault="00322AED" w:rsidP="006B16E3">
      <w:pPr>
        <w:rPr>
          <w:rFonts w:ascii="Times New Roman" w:hAnsi="Times New Roman"/>
          <w:i/>
          <w:sz w:val="28"/>
          <w:szCs w:val="28"/>
        </w:rPr>
      </w:pPr>
    </w:p>
    <w:p w:rsidR="00322AED" w:rsidRPr="00096DC9" w:rsidRDefault="00322AED" w:rsidP="00FD200B">
      <w:pPr>
        <w:tabs>
          <w:tab w:val="left" w:pos="4065"/>
        </w:tabs>
        <w:rPr>
          <w:rFonts w:ascii="Times New Roman" w:hAnsi="Times New Roman"/>
          <w:sz w:val="28"/>
          <w:szCs w:val="28"/>
        </w:rPr>
      </w:pPr>
      <w:r w:rsidRPr="006051F2">
        <w:rPr>
          <w:rFonts w:ascii="Times New Roman" w:hAnsi="Times New Roman"/>
          <w:sz w:val="28"/>
          <w:szCs w:val="28"/>
        </w:rPr>
        <w:pict>
          <v:shape id="_x0000_i1044" type="#_x0000_t136" style="width:338.25pt;height:31.5pt" fillcolor="#dcebf5">
            <v:fill color2="#55261c" colors="0 #dcebf5;5243f #83a7c3;8520f #768fb9;13763f #83a7c3;34079f white;36700f #9c6563;38011f #80302d;46531f #c0524e;61604f #ebdad4;1 #55261c" method="none" focus="100%" type="gradient"/>
            <v:shadow color="#868686"/>
            <o:extrusion v:ext="view" color="silver" on="t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v-text-kern:t" trim="t" fitpath="t" string="Военно-полевые сборы"/>
          </v:shape>
        </w:pict>
      </w:r>
      <w:r>
        <w:rPr>
          <w:noProof/>
          <w:lang w:eastAsia="ru-RU"/>
        </w:rPr>
        <w:pict>
          <v:rect id="_x0000_s1041" style="position:absolute;margin-left:354.45pt;margin-top:-8.1pt;width:138.75pt;height:24pt;z-index:251661312;mso-position-horizontal-relative:text;mso-position-vertical-relative:text" fillcolor="#8db3e2">
            <v:textbox>
              <w:txbxContent>
                <w:p w:rsidR="00322AED" w:rsidRDefault="00322AED">
                  <w:r>
                    <w:t>Здоровым быть здорово</w:t>
                  </w:r>
                </w:p>
              </w:txbxContent>
            </v:textbox>
          </v:rect>
        </w:pict>
      </w:r>
    </w:p>
    <w:p w:rsidR="00322AED" w:rsidRDefault="00322AED" w:rsidP="00096DC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Выходной день 10 сентября собрал самых смелых кадетов из 5В и 6В классов на учебно-тренировочных сборах, которые прошли на территории лагеря «Орлёнок». Колонна из 26 человек преодолела путь 10км до деревни Андозеро. Вкусный обед, приготовленный родителями, ждал участников соревнований. Затем знакомство с испытаниями, деление на команды и старт. Полоса препятствий состояла из нескольких этапов: бег по колёсам, сборка и разборка автомата, скалодром, рукоход, стрельба из пневматической винтовки, метание ножей, преодоление трёхметровой стены, бег по качающемуся бревну, медицина. Все ребята учились управлять вёслами на воде в лодке. К концу дня подвели итоги. Команда победителей: Лазарев Саша, Ручкин Лёша и Огаревич Маруся.</w:t>
      </w:r>
    </w:p>
    <w:p w:rsidR="00322AED" w:rsidRPr="00096DC9" w:rsidRDefault="00322AED" w:rsidP="00096DC9">
      <w:pPr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2" o:spid="_x0000_i1045" type="#_x0000_t75" alt="fibzctYvJTM.jpg" style="width:230.25pt;height:15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">
            <v:imagedata r:id="rId23" o:title="" croptop="-413f" cropbottom="-565f" cropright="-143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5" o:spid="_x0000_i1046" type="#_x0000_t75" alt="BnqvzRmVJ5Y.jpg" style="width:230.25pt;height:150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">
            <v:imagedata r:id="rId24" o:title="" croptop="-414f" cropbottom="-654f" cropright="-157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3" o:spid="_x0000_i1047" type="#_x0000_t75" alt="5z7gJPumJWA.jpg" style="width:436.5pt;height:276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">
            <v:imagedata r:id="rId25" o:title="" croptop="-222f" cropbottom="-339f" cropright="-98f"/>
            <o:lock v:ext="edit" aspectratio="f"/>
          </v:shape>
        </w:pict>
      </w:r>
    </w:p>
    <w:p w:rsidR="00322AED" w:rsidRDefault="00322AED" w:rsidP="00611919">
      <w:pPr>
        <w:tabs>
          <w:tab w:val="left" w:pos="6705"/>
        </w:tabs>
        <w:jc w:val="center"/>
        <w:rPr>
          <w:rFonts w:ascii="Times New Roman" w:hAnsi="Times New Roman"/>
          <w:sz w:val="28"/>
          <w:szCs w:val="28"/>
        </w:rPr>
      </w:pPr>
      <w:r w:rsidRPr="006051F2">
        <w:rPr>
          <w:rFonts w:ascii="Times New Roman" w:hAnsi="Times New Roman"/>
          <w:sz w:val="28"/>
          <w:szCs w:val="28"/>
        </w:rPr>
        <w:pict>
          <v:shape id="_x0000_i1048" type="#_x0000_t136" style="width:339.75pt;height:63.75pt" fillcolor="#ffc000" stroked="f">
            <v:fill color2="#aaa"/>
            <v:shadow on="t" color="#4d4d4d" opacity="52429f" offset=",3pt"/>
            <v:textpath style="font-family:&quot;Arial Black&quot;;v-text-spacing:78650f;v-text-kern:t" trim="t" fitpath="t" string="Золотая осень"/>
          </v:shape>
        </w:pict>
      </w:r>
    </w:p>
    <w:p w:rsidR="00322AED" w:rsidRDefault="00322AED" w:rsidP="00096DC9">
      <w:pPr>
        <w:rPr>
          <w:rFonts w:ascii="Times New Roman" w:hAnsi="Times New Roman"/>
          <w:sz w:val="28"/>
          <w:szCs w:val="28"/>
        </w:rPr>
      </w:pPr>
    </w:p>
    <w:p w:rsidR="00322AED" w:rsidRDefault="00322AED" w:rsidP="00096DC9">
      <w:pPr>
        <w:tabs>
          <w:tab w:val="left" w:pos="246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 сентября 2017г состоялся традиционный кросс «Золотая осень» среди общеобразовательных школ города и района : МБОУ «СШ №1», «СШ №3», «СШ №4 имени Дважды героя Советского Союза Александра Осиповича Шабалина», команды Порожской школы и Индустриального техникума.</w:t>
      </w:r>
    </w:p>
    <w:p w:rsidR="00322AED" w:rsidRDefault="00322AED" w:rsidP="00096DC9">
      <w:pPr>
        <w:tabs>
          <w:tab w:val="left" w:pos="246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Первыми стартовали девочки 7-8 классов на </w:t>
      </w:r>
      <w:smartTag w:uri="urn:schemas-microsoft-com:office:smarttags" w:element="metricconverter">
        <w:smartTagPr>
          <w:attr w:name="ProductID" w:val="1,5 км"/>
        </w:smartTagPr>
        <w:r>
          <w:rPr>
            <w:rFonts w:ascii="Times New Roman" w:hAnsi="Times New Roman"/>
            <w:sz w:val="28"/>
            <w:szCs w:val="28"/>
          </w:rPr>
          <w:t>1,5 км</w:t>
        </w:r>
      </w:smartTag>
      <w:r>
        <w:rPr>
          <w:rFonts w:ascii="Times New Roman" w:hAnsi="Times New Roman"/>
          <w:sz w:val="28"/>
          <w:szCs w:val="28"/>
        </w:rPr>
        <w:t xml:space="preserve">, затем бежали мальчики </w:t>
      </w:r>
      <w:smartTag w:uri="urn:schemas-microsoft-com:office:smarttags" w:element="metricconverter">
        <w:smartTagPr>
          <w:attr w:name="ProductID" w:val="2 км"/>
        </w:smartTagPr>
        <w:r>
          <w:rPr>
            <w:rFonts w:ascii="Times New Roman" w:hAnsi="Times New Roman"/>
            <w:sz w:val="28"/>
            <w:szCs w:val="28"/>
          </w:rPr>
          <w:t>2 км</w:t>
        </w:r>
      </w:smartTag>
      <w:r>
        <w:rPr>
          <w:rFonts w:ascii="Times New Roman" w:hAnsi="Times New Roman"/>
          <w:sz w:val="28"/>
          <w:szCs w:val="28"/>
        </w:rPr>
        <w:t xml:space="preserve">. Первым из ребят прибежал Ржечицкий Никита(7А). Среди девушек старшей группы(9-11класс) на пьедестале почёта сразу две ученицы нашей школы: Мартьянова Таня(9Б) – второе место и Перина Полина (9А)– третье место. У юношей на дистанции </w:t>
      </w:r>
      <w:smartTag w:uri="urn:schemas-microsoft-com:office:smarttags" w:element="metricconverter">
        <w:smartTagPr>
          <w:attr w:name="ProductID" w:val="3 км"/>
        </w:smartTagPr>
        <w:r>
          <w:rPr>
            <w:rFonts w:ascii="Times New Roman" w:hAnsi="Times New Roman"/>
            <w:sz w:val="28"/>
            <w:szCs w:val="28"/>
          </w:rPr>
          <w:t>3 км</w:t>
        </w:r>
      </w:smartTag>
      <w:r>
        <w:rPr>
          <w:rFonts w:ascii="Times New Roman" w:hAnsi="Times New Roman"/>
          <w:sz w:val="28"/>
          <w:szCs w:val="28"/>
        </w:rPr>
        <w:t xml:space="preserve"> победу одержал Воробьёв Максим (11А). В общекомандном зачёте средняя группа заняла 3 место, старшая- второе место.</w:t>
      </w:r>
    </w:p>
    <w:p w:rsidR="00322AED" w:rsidRDefault="00322AED" w:rsidP="00611919">
      <w:pPr>
        <w:tabs>
          <w:tab w:val="left" w:pos="2460"/>
        </w:tabs>
        <w:jc w:val="center"/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5" o:spid="_x0000_i1049" type="#_x0000_t75" alt="IMG_20170922_151504.jpg" style="width:294.75pt;height:17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">
            <v:imagedata r:id="rId26" o:title="" croptop="-361f" cropbottom="-551f" cropright="-111f"/>
            <o:lock v:ext="edit" aspectratio="f"/>
          </v:shape>
        </w:pict>
      </w:r>
    </w:p>
    <w:p w:rsidR="00322AED" w:rsidRDefault="00322AED" w:rsidP="00EC0F09">
      <w:pPr>
        <w:tabs>
          <w:tab w:val="left" w:pos="2460"/>
        </w:tabs>
        <w:jc w:val="center"/>
        <w:rPr>
          <w:rFonts w:ascii="Times New Roman" w:hAnsi="Times New Roman"/>
          <w:sz w:val="28"/>
          <w:szCs w:val="28"/>
        </w:rPr>
      </w:pPr>
    </w:p>
    <w:p w:rsidR="00322AED" w:rsidRDefault="00322AED" w:rsidP="00256F4F">
      <w:pPr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6" o:spid="_x0000_i1050" type="#_x0000_t75" alt="images.jpg" style="width:185.25pt;height:182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">
            <v:imagedata r:id="rId27" o:title="" croptop="-346f" cropbottom="-473f" cropright="-124f"/>
            <o:lock v:ext="edit" aspectratio="f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9" o:spid="_x0000_i1051" type="#_x0000_t75" alt="IMG_20170922_153700.jpg" style="width:274.5pt;height:20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">
            <v:imagedata r:id="rId28" o:title="" croptop="-306f" cropbottom="-451f" cropright="-96f"/>
            <o:lock v:ext="edit" aspectratio="f"/>
          </v:shape>
        </w:pict>
      </w:r>
      <w:r>
        <w:rPr>
          <w:rFonts w:ascii="Times New Roman" w:hAnsi="Times New Roman"/>
          <w:sz w:val="28"/>
          <w:szCs w:val="28"/>
        </w:rPr>
        <w:br w:type="page"/>
      </w:r>
    </w:p>
    <w:p w:rsidR="00322AED" w:rsidRDefault="00322AED" w:rsidP="00EC0F09">
      <w:pPr>
        <w:tabs>
          <w:tab w:val="left" w:pos="2460"/>
        </w:tabs>
        <w:jc w:val="center"/>
        <w:rPr>
          <w:rFonts w:ascii="Times New Roman" w:hAnsi="Times New Roman"/>
          <w:sz w:val="28"/>
          <w:szCs w:val="28"/>
        </w:rPr>
      </w:pPr>
      <w:r w:rsidRPr="002345EA">
        <w:rPr>
          <w:rFonts w:ascii="Times New Roman" w:hAnsi="Times New Roman"/>
          <w:sz w:val="24"/>
          <w:szCs w:val="28"/>
        </w:rPr>
        <w:pict>
          <v:shape id="_x0000_i1052" type="#_x0000_t136" style="width:444pt;height:35.25pt" fillcolor="#369" stroked="f">
            <v:shadow on="t" color="#b2b2b2" opacity="52429f" offset="3pt"/>
            <v:textpath style="font-family:&quot;Times New Roman&quot;;v-text-kern:t" trim="t" fitpath="t" string="Территория здоровья"/>
          </v:shape>
        </w:pict>
      </w:r>
    </w:p>
    <w:p w:rsidR="00322AED" w:rsidRDefault="00322AED" w:rsidP="00220FD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пятницу 29 сентября и во вторник 3 октября на территории нашей школы расположились станции с забавными названиями : «Танцевалкино», «Пиналкино», «Собиралкино», «Догонялкино», «Попадалкино», «Ловилкино», «Отгадалкино» .Ребята из 8-11 классов и 5-7 классов с удовольствием принимали участие в различных испытаниях, которые их ждали на станциях – они танцевали, отвечали на вопросы викторины, играли в футбол, пионербол, прыгали на огромной скакалке, собирали палатку. Дети, преодолев все этапы,  вернулись к  самому весёлому этапу и все вместе станцевали флэшмоб. Ученики зарядились энергией, подышали свежим осенним воздухом и получили массу положительных эмоций от этого мероприятия.</w:t>
      </w:r>
    </w:p>
    <w:p w:rsidR="00322AED" w:rsidRDefault="00322AED" w:rsidP="00220FD7">
      <w:pPr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7" o:spid="_x0000_i1053" type="#_x0000_t75" alt="IMG_6647.JPG" style="width:238.5pt;height:178.5pt;visibility:visible">
            <v:imagedata r:id="rId29" o:title="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8" o:spid="_x0000_i1054" type="#_x0000_t75" alt="IMG_6648.JPG" style="width:222.75pt;height:178.5pt;visibility:visible">
            <v:imagedata r:id="rId30" o:title=""/>
          </v:shape>
        </w:pict>
      </w:r>
    </w:p>
    <w:p w:rsidR="00322AED" w:rsidRDefault="00322AED" w:rsidP="00256F4F">
      <w:pPr>
        <w:jc w:val="center"/>
        <w:rPr>
          <w:rFonts w:ascii="Times New Roman" w:hAnsi="Times New Roman"/>
          <w:sz w:val="28"/>
          <w:szCs w:val="28"/>
        </w:rPr>
      </w:pP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9" o:spid="_x0000_i1055" type="#_x0000_t75" alt="IMG_6687.JPG" style="width:312pt;height:249.75pt;visibility:visible">
            <v:imagedata r:id="rId31" o:title=""/>
          </v:shape>
        </w:pict>
      </w:r>
    </w:p>
    <w:p w:rsidR="00322AED" w:rsidRDefault="00322AE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2" style="position:absolute;margin-left:384.45pt;margin-top:6.9pt;width:101.25pt;height:21.75pt;z-index:251662336" fillcolor="#f2dbdb">
            <v:textbox>
              <w:txbxContent>
                <w:p w:rsidR="00322AED" w:rsidRPr="004C5B4B" w:rsidRDefault="00322AED">
                  <w:pPr>
                    <w:rPr>
                      <w:color w:val="4F6228"/>
                    </w:rPr>
                  </w:pPr>
                  <w:r w:rsidRPr="004C5B4B">
                    <w:rPr>
                      <w:color w:val="4F6228"/>
                    </w:rPr>
                    <w:t>Вести из классов</w:t>
                  </w:r>
                </w:p>
              </w:txbxContent>
            </v:textbox>
          </v:rect>
        </w:pict>
      </w:r>
    </w:p>
    <w:p w:rsidR="00322AED" w:rsidRPr="00473DFD" w:rsidRDefault="00322AED" w:rsidP="006B16E3">
      <w:pPr>
        <w:jc w:val="center"/>
        <w:rPr>
          <w:rFonts w:ascii="Times New Roman" w:hAnsi="Times New Roman"/>
          <w:i/>
          <w:color w:val="FF0000"/>
          <w:sz w:val="28"/>
          <w:szCs w:val="28"/>
        </w:rPr>
        <w:sectPr w:rsidR="00322AED" w:rsidRPr="00473DFD" w:rsidSect="00873216">
          <w:type w:val="continuous"/>
          <w:pgSz w:w="11906" w:h="16838"/>
          <w:pgMar w:top="567" w:right="850" w:bottom="1134" w:left="1701" w:header="708" w:footer="708" w:gutter="0"/>
          <w:cols w:space="708"/>
          <w:docGrid w:linePitch="360"/>
        </w:sectPr>
      </w:pPr>
      <w:r w:rsidRPr="00473DFD">
        <w:rPr>
          <w:rFonts w:ascii="Times New Roman" w:hAnsi="Times New Roman"/>
          <w:i/>
          <w:color w:val="FF0000"/>
          <w:sz w:val="28"/>
          <w:szCs w:val="28"/>
        </w:rPr>
        <w:t>11а Наш поход</w:t>
      </w:r>
    </w:p>
    <w:p w:rsidR="00322AED" w:rsidRPr="00473DFD" w:rsidRDefault="00322AED" w:rsidP="00473DFD">
      <w:pPr>
        <w:rPr>
          <w:rFonts w:ascii="Times New Roman" w:hAnsi="Times New Roman"/>
          <w:i/>
          <w:color w:val="FF0000"/>
          <w:sz w:val="28"/>
          <w:szCs w:val="28"/>
        </w:rPr>
      </w:pPr>
      <w:r w:rsidRPr="00473DFD">
        <w:rPr>
          <w:rFonts w:ascii="Times New Roman" w:hAnsi="Times New Roman"/>
          <w:i/>
          <w:color w:val="FF0000"/>
          <w:sz w:val="28"/>
          <w:szCs w:val="28"/>
        </w:rPr>
        <w:t>8АВелотур для здоровья и не только</w:t>
      </w:r>
    </w:p>
    <w:p w:rsidR="00322AED" w:rsidRPr="00192FCE" w:rsidRDefault="00322AED" w:rsidP="00473DFD">
      <w:pPr>
        <w:jc w:val="both"/>
        <w:rPr>
          <w:rFonts w:ascii="Times New Roman" w:hAnsi="Times New Roman"/>
          <w:sz w:val="24"/>
          <w:szCs w:val="24"/>
        </w:rPr>
      </w:pPr>
      <w:r w:rsidRPr="00192FCE">
        <w:rPr>
          <w:rFonts w:ascii="Times New Roman" w:hAnsi="Times New Roman"/>
          <w:sz w:val="24"/>
          <w:szCs w:val="24"/>
        </w:rPr>
        <w:t xml:space="preserve">Ещё до летних каникул мы решили, что осенью обязательно посадим деревья. Оставалось только найти саженцы и собраться в поход. И вот удача - на  дачном участке знакомого «населилось» сосенок повсюду. </w:t>
      </w:r>
    </w:p>
    <w:p w:rsidR="00322AED" w:rsidRPr="00192FCE" w:rsidRDefault="00322AED" w:rsidP="00473DFD">
      <w:pPr>
        <w:jc w:val="both"/>
        <w:rPr>
          <w:rFonts w:ascii="Times New Roman" w:hAnsi="Times New Roman"/>
          <w:sz w:val="24"/>
          <w:szCs w:val="24"/>
        </w:rPr>
      </w:pPr>
      <w:r w:rsidRPr="00192FCE">
        <w:rPr>
          <w:rFonts w:ascii="Times New Roman" w:hAnsi="Times New Roman"/>
          <w:sz w:val="24"/>
          <w:szCs w:val="24"/>
        </w:rPr>
        <w:t>Мы решили отправиться с  классом  на поляну Любви, где молодёжь чествует новобрачных . Этот живописный уголок нашего города очень загрязнён. Преодолев 15 километров на велосипедах, подкрепившись чаем с бутербродами, ребята собрали мусор в мешки и посадили 14 новых деревьев. Погода  9 сентября нас не порадовала, но на душе было тепло от проделанной работы.</w:t>
      </w:r>
    </w:p>
    <w:p w:rsidR="00322AED" w:rsidRPr="00192FCE" w:rsidRDefault="00322AED" w:rsidP="00473DFD">
      <w:pPr>
        <w:jc w:val="both"/>
        <w:rPr>
          <w:rFonts w:ascii="Times New Roman" w:hAnsi="Times New Roman"/>
          <w:sz w:val="24"/>
          <w:szCs w:val="24"/>
        </w:rPr>
        <w:sectPr w:rsidR="00322AED" w:rsidRPr="00192FCE" w:rsidSect="00952B68">
          <w:type w:val="continuous"/>
          <w:pgSz w:w="11906" w:h="16838"/>
          <w:pgMar w:top="567" w:right="850" w:bottom="1134" w:left="1701" w:header="708" w:footer="708" w:gutter="0"/>
          <w:cols w:num="2" w:space="283"/>
          <w:docGrid w:linePitch="360"/>
        </w:sectPr>
      </w:pPr>
      <w:r w:rsidRPr="00192FC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Одно событие, которое оставит след в моей памяти - поход нашего дружного 11 А.  Приятная, тёплая погода с лёгким ветерком лишь прибавляла положительные эмоции.  Наш класс в 9 часов утра вышел с места встречи в городе и дружно отправился в путь к озеру Островистое. Придя туда, сразу разожгли костёр, принесли веток, дров и выложили еду. Девочки занялись готовкой, а парни обустройством местности и исследованием территории. После обеда мы по очереди весело качались на тарзанке, играли в интересную игру «Пассажиры и билетики», пели песни. Этот день запомнится надолго, потому что ничего не могло испортить тот день.  Мы рады, что провели этот день все вместе на озере.</w:t>
      </w:r>
    </w:p>
    <w:p w:rsidR="00322AED" w:rsidRPr="00115BF2" w:rsidRDefault="00322AED" w:rsidP="00473DFD">
      <w:pPr>
        <w:tabs>
          <w:tab w:val="left" w:pos="1170"/>
        </w:tabs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115BF2">
        <w:rPr>
          <w:rFonts w:ascii="Times New Roman" w:hAnsi="Times New Roman"/>
          <w:i/>
          <w:color w:val="FF0000"/>
          <w:sz w:val="28"/>
          <w:szCs w:val="28"/>
        </w:rPr>
        <w:t>6Б Акция «Чистый берег»</w:t>
      </w:r>
    </w:p>
    <w:p w:rsidR="00322AED" w:rsidRDefault="00322AED">
      <w:pPr>
        <w:rPr>
          <w:rFonts w:ascii="Times New Roman" w:hAnsi="Times New Roman"/>
          <w:sz w:val="24"/>
          <w:szCs w:val="24"/>
        </w:rPr>
        <w:sectPr w:rsidR="00322AED" w:rsidSect="00952B68">
          <w:type w:val="continuous"/>
          <w:pgSz w:w="11906" w:h="16838"/>
          <w:pgMar w:top="567" w:right="1274" w:bottom="1134" w:left="1701" w:header="708" w:footer="708" w:gutter="0"/>
          <w:cols w:space="708"/>
          <w:docGrid w:linePitch="360"/>
        </w:sectPr>
      </w:pPr>
    </w:p>
    <w:p w:rsidR="00322AED" w:rsidRDefault="00322AED" w:rsidP="005F5A57">
      <w:pPr>
        <w:spacing w:line="192" w:lineRule="auto"/>
        <w:jc w:val="both"/>
        <w:rPr>
          <w:rFonts w:ascii="Times New Roman" w:hAnsi="Times New Roman"/>
          <w:sz w:val="24"/>
          <w:szCs w:val="24"/>
        </w:rPr>
      </w:pPr>
      <w:r w:rsidRPr="00952B68">
        <w:rPr>
          <w:color w:val="000000"/>
          <w:sz w:val="24"/>
          <w:szCs w:val="24"/>
        </w:rPr>
        <w:t xml:space="preserve"> Мы решили завершить год экологии акцией «Чистый берег». Родители и дети убрали весь мусор на берегу Белого моря в районе Каменного </w:t>
      </w:r>
      <w:r>
        <w:rPr>
          <w:color w:val="000000"/>
          <w:sz w:val="24"/>
          <w:szCs w:val="24"/>
        </w:rPr>
        <w:t xml:space="preserve">ручья.После «генеральной уборки»   </w:t>
      </w:r>
      <w:r w:rsidRPr="00952B68">
        <w:rPr>
          <w:color w:val="000000"/>
          <w:sz w:val="24"/>
          <w:szCs w:val="24"/>
        </w:rPr>
        <w:t>всех ждал вкусный обед, а затем игры на свежем воздухе.</w:t>
      </w:r>
      <w:r>
        <w:rPr>
          <w:rFonts w:ascii="Times New Roman" w:hAnsi="Times New Roman"/>
          <w:sz w:val="24"/>
          <w:szCs w:val="24"/>
        </w:rPr>
        <w:t>Нам здорово повезло с погодой-</w:t>
      </w:r>
    </w:p>
    <w:p w:rsidR="00322AED" w:rsidRDefault="00322AED" w:rsidP="005F5A57">
      <w:pPr>
        <w:spacing w:line="192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был тёплый ,солнечный день. Ученики</w:t>
      </w:r>
    </w:p>
    <w:p w:rsidR="00322AED" w:rsidRPr="00B91669" w:rsidRDefault="00322AED" w:rsidP="00B91669">
      <w:pPr>
        <w:spacing w:line="192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набрались положительных эмоций на целый год.</w:t>
      </w:r>
    </w:p>
    <w:p w:rsidR="00322AED" w:rsidRDefault="00322AED" w:rsidP="00B91669">
      <w:pPr>
        <w:jc w:val="both"/>
        <w:rPr>
          <w:rFonts w:ascii="Times New Roman" w:hAnsi="Times New Roman"/>
          <w:i/>
          <w:color w:val="FF0000"/>
          <w:sz w:val="28"/>
          <w:szCs w:val="28"/>
        </w:rPr>
      </w:pPr>
    </w:p>
    <w:p w:rsidR="00322AED" w:rsidRDefault="00322AED" w:rsidP="00B91669">
      <w:pPr>
        <w:jc w:val="both"/>
        <w:rPr>
          <w:rFonts w:ascii="Roboto" w:hAnsi="Roboto"/>
          <w:color w:val="000000"/>
          <w:sz w:val="20"/>
          <w:szCs w:val="20"/>
          <w:shd w:val="clear" w:color="auto" w:fill="FFFFFF"/>
        </w:rPr>
      </w:pPr>
    </w:p>
    <w:p w:rsidR="00322AED" w:rsidRDefault="00322AED" w:rsidP="00B91669">
      <w:pPr>
        <w:jc w:val="both"/>
        <w:rPr>
          <w:rFonts w:ascii="Roboto" w:hAnsi="Roboto"/>
          <w:color w:val="000000"/>
          <w:sz w:val="20"/>
          <w:szCs w:val="20"/>
          <w:shd w:val="clear" w:color="auto" w:fill="FFFFFF"/>
        </w:rPr>
      </w:pPr>
      <w:r w:rsidRPr="004C5B4B">
        <w:rPr>
          <w:rFonts w:ascii="Roboto" w:hAnsi="Roboto"/>
          <w:noProof/>
          <w:color w:val="000000"/>
          <w:sz w:val="20"/>
          <w:szCs w:val="20"/>
          <w:shd w:val="clear" w:color="auto" w:fill="FFFFFF"/>
          <w:lang w:eastAsia="ru-RU"/>
        </w:rPr>
        <w:pict>
          <v:shape id="_x0000_i1056" type="#_x0000_t75" alt="пал.jpg" style="width:228.75pt;height:122.25pt;visibility:visible">
            <v:imagedata r:id="rId32" o:title=""/>
          </v:shape>
        </w:pict>
      </w:r>
    </w:p>
    <w:p w:rsidR="00322AED" w:rsidRDefault="00322AED" w:rsidP="00B91669">
      <w:pPr>
        <w:jc w:val="both"/>
        <w:rPr>
          <w:rFonts w:ascii="Times New Roman" w:hAnsi="Times New Roman"/>
          <w:i/>
          <w:color w:val="FF0000"/>
          <w:sz w:val="28"/>
          <w:szCs w:val="28"/>
        </w:rPr>
      </w:pPr>
    </w:p>
    <w:p w:rsidR="00322AED" w:rsidRPr="00DC601D" w:rsidRDefault="00322AED" w:rsidP="00DC601D">
      <w:pPr>
        <w:jc w:val="both"/>
        <w:rPr>
          <w:rFonts w:ascii="Roboto" w:hAnsi="Roboto"/>
          <w:color w:val="000000"/>
          <w:sz w:val="20"/>
          <w:szCs w:val="20"/>
          <w:shd w:val="clear" w:color="auto" w:fill="FFFFFF"/>
        </w:rPr>
        <w:sectPr w:rsidR="00322AED" w:rsidRPr="00DC601D" w:rsidSect="00952B68">
          <w:type w:val="continuous"/>
          <w:pgSz w:w="11906" w:h="16838"/>
          <w:pgMar w:top="567" w:right="1274" w:bottom="1134" w:left="1701" w:header="708" w:footer="708" w:gutter="0"/>
          <w:cols w:num="2" w:space="708"/>
          <w:docGrid w:linePitch="360"/>
        </w:sectPr>
      </w:pPr>
      <w:r w:rsidRPr="00BE1222">
        <w:rPr>
          <w:rFonts w:ascii="Times New Roman" w:hAnsi="Times New Roman"/>
          <w:i/>
          <w:color w:val="FF0000"/>
          <w:sz w:val="28"/>
          <w:szCs w:val="28"/>
        </w:rPr>
        <w:t>6В Впечатления от похода</w:t>
      </w:r>
      <w:r>
        <w:rPr>
          <w:rFonts w:ascii="Roboto" w:hAnsi="Roboto"/>
          <w:color w:val="000000"/>
          <w:sz w:val="20"/>
          <w:szCs w:val="20"/>
        </w:rPr>
        <w:br/>
      </w:r>
      <w:r>
        <w:rPr>
          <w:rFonts w:ascii="Roboto" w:hAnsi="Roboto"/>
          <w:color w:val="000000"/>
          <w:sz w:val="20"/>
          <w:szCs w:val="20"/>
          <w:shd w:val="clear" w:color="auto" w:fill="FFFFFF"/>
        </w:rPr>
        <w:t>Остались позади дома городских окраин. Наши лица приятно освежил ветер романтики и ожидания захватывающих приключений. Путь был неблизким. Особенно долгожданным оказался привал, когда нам, уставшим от длительной ходьбы, удалось немного отдохнуть и перекусить. </w:t>
      </w:r>
      <w:r>
        <w:rPr>
          <w:rFonts w:ascii="Roboto" w:hAnsi="Roboto"/>
          <w:color w:val="000000"/>
          <w:sz w:val="20"/>
          <w:szCs w:val="20"/>
          <w:shd w:val="clear" w:color="auto" w:fill="FFFFFF"/>
        </w:rPr>
        <w:br/>
        <w:t>Турпоход являлся демонстрацией умений и навыков в процессе преодоления самых разных препятствий. </w:t>
      </w:r>
      <w:r>
        <w:rPr>
          <w:rFonts w:ascii="Roboto" w:hAnsi="Roboto"/>
          <w:color w:val="000000"/>
          <w:sz w:val="20"/>
          <w:szCs w:val="20"/>
          <w:shd w:val="clear" w:color="auto" w:fill="FFFFFF"/>
        </w:rPr>
        <w:br/>
        <w:t>После военно-спортивной полосы мы отдыхали, делились впечатлениями. В город мы возвращались  уставшие, но в тоже время счастливые от пережитых эмоций.</w:t>
      </w:r>
    </w:p>
    <w:p w:rsidR="00322AED" w:rsidRDefault="00322AED">
      <w:pPr>
        <w:rPr>
          <w:rFonts w:ascii="Times New Roman" w:hAnsi="Times New Roman"/>
          <w:sz w:val="24"/>
          <w:szCs w:val="24"/>
        </w:rPr>
      </w:pPr>
    </w:p>
    <w:p w:rsidR="00322AED" w:rsidRPr="00952B68" w:rsidRDefault="00322AED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rect id="_x0000_s1043" style="position:absolute;margin-left:362.7pt;margin-top:.9pt;width:101.25pt;height:18pt;z-index:251666432" fillcolor="#eaf1dd">
            <v:textbox style="mso-next-textbox:#_x0000_s1043">
              <w:txbxContent>
                <w:p w:rsidR="00322AED" w:rsidRPr="004C5B4B" w:rsidRDefault="00322AED">
                  <w:pPr>
                    <w:rPr>
                      <w:color w:val="943634"/>
                    </w:rPr>
                  </w:pPr>
                  <w:r w:rsidRPr="004C5B4B">
                    <w:rPr>
                      <w:color w:val="943634"/>
                    </w:rPr>
                    <w:t>Школьный  олимп</w:t>
                  </w:r>
                </w:p>
              </w:txbxContent>
            </v:textbox>
          </v:rect>
        </w:pict>
      </w:r>
    </w:p>
    <w:p w:rsidR="00322AED" w:rsidRPr="00DC601D" w:rsidRDefault="00322AED" w:rsidP="00115BF2">
      <w:pPr>
        <w:tabs>
          <w:tab w:val="left" w:pos="585"/>
          <w:tab w:val="right" w:pos="935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DC601D">
        <w:rPr>
          <w:rFonts w:ascii="Times New Roman" w:hAnsi="Times New Roman"/>
          <w:b/>
          <w:color w:val="FF0000"/>
          <w:sz w:val="36"/>
          <w:szCs w:val="36"/>
        </w:rPr>
        <w:t xml:space="preserve">Наша школа- </w:t>
      </w:r>
    </w:p>
    <w:p w:rsidR="00322AED" w:rsidRPr="00DC601D" w:rsidRDefault="00322AED" w:rsidP="00115BF2">
      <w:pPr>
        <w:tabs>
          <w:tab w:val="left" w:pos="585"/>
          <w:tab w:val="right" w:pos="9355"/>
        </w:tabs>
        <w:rPr>
          <w:rFonts w:ascii="Times New Roman" w:hAnsi="Times New Roman"/>
          <w:color w:val="FF0000"/>
          <w:sz w:val="40"/>
          <w:szCs w:val="40"/>
        </w:rPr>
      </w:pPr>
      <w:r w:rsidRPr="00DC601D">
        <w:rPr>
          <w:rFonts w:ascii="Times New Roman" w:hAnsi="Times New Roman"/>
          <w:b/>
          <w:color w:val="FF0000"/>
          <w:sz w:val="32"/>
          <w:szCs w:val="32"/>
        </w:rPr>
        <w:t>лауреат-победитель Всероссийской выставки образовательных организаций.</w:t>
      </w:r>
    </w:p>
    <w:p w:rsidR="00322AED" w:rsidRDefault="00322AED" w:rsidP="00115BF2">
      <w:pPr>
        <w:shd w:val="clear" w:color="auto" w:fill="FFFFFF"/>
        <w:spacing w:after="167" w:line="240" w:lineRule="auto"/>
        <w:jc w:val="both"/>
        <w:rPr>
          <w:rFonts w:ascii="Roboto" w:hAnsi="Roboto"/>
          <w:color w:val="000000"/>
          <w:shd w:val="clear" w:color="auto" w:fill="FFFFFF"/>
        </w:rPr>
      </w:pPr>
      <w:r>
        <w:rPr>
          <w:rFonts w:ascii="Roboto" w:hAnsi="Roboto"/>
          <w:color w:val="000000"/>
          <w:shd w:val="clear" w:color="auto" w:fill="FFFFFF"/>
        </w:rPr>
        <w:t>C 10 по 12 октября в Москве в Большом конгресс-зале проходили торжественные мероприятия «Система образования 2017: передовой опыт образовательных организаций» и «Система образования 2017: Форум победителей». </w:t>
      </w:r>
      <w:r>
        <w:rPr>
          <w:rFonts w:ascii="Roboto" w:hAnsi="Roboto"/>
          <w:color w:val="000000"/>
          <w:shd w:val="clear" w:color="auto" w:fill="FFFFFF"/>
        </w:rPr>
        <w:br/>
        <w:t>Почетными участниками форума стали директора образовательных учреждений, вошедших в число лауреатов-победителей по итогам Всероссийской выставки образовательных организаций.</w:t>
      </w:r>
    </w:p>
    <w:p w:rsidR="00322AED" w:rsidRDefault="00322AED" w:rsidP="002345EA">
      <w:pPr>
        <w:shd w:val="clear" w:color="auto" w:fill="FFFFFF"/>
        <w:spacing w:after="167" w:line="240" w:lineRule="auto"/>
        <w:jc w:val="center"/>
        <w:rPr>
          <w:rFonts w:ascii="Roboto" w:hAnsi="Roboto"/>
          <w:color w:val="000000"/>
          <w:shd w:val="clear" w:color="auto" w:fill="FFFFFF"/>
        </w:rPr>
      </w:pPr>
      <w:r w:rsidRPr="004C5B4B">
        <w:rPr>
          <w:rFonts w:ascii="Roboto" w:hAnsi="Roboto"/>
          <w:noProof/>
          <w:color w:val="000000"/>
          <w:shd w:val="clear" w:color="auto" w:fill="FFFFFF"/>
          <w:lang w:eastAsia="ru-RU"/>
        </w:rPr>
        <w:pict>
          <v:shape id="_x0000_i1057" type="#_x0000_t75" alt="zEFtfLEI2Os.jpg" style="width:366.7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">
            <v:imagedata r:id="rId33" o:title=""/>
            <o:lock v:ext="edit" aspectratio="f"/>
          </v:shape>
        </w:pict>
      </w:r>
      <w:r>
        <w:rPr>
          <w:rFonts w:ascii="Roboto" w:hAnsi="Roboto"/>
          <w:color w:val="000000"/>
          <w:shd w:val="clear" w:color="auto" w:fill="FFFFFF"/>
        </w:rPr>
        <w:br/>
        <w:t>В 2016 году МБОУ «Средняя школа №4 имени Дважды Героя Советского Союза</w:t>
      </w:r>
    </w:p>
    <w:p w:rsidR="00322AED" w:rsidRDefault="00322AED" w:rsidP="00115BF2">
      <w:pPr>
        <w:shd w:val="clear" w:color="auto" w:fill="FFFFFF"/>
        <w:spacing w:after="167" w:line="240" w:lineRule="auto"/>
        <w:jc w:val="both"/>
        <w:rPr>
          <w:rFonts w:ascii="Roboto" w:hAnsi="Roboto"/>
          <w:color w:val="000000"/>
          <w:shd w:val="clear" w:color="auto" w:fill="FFFFFF"/>
        </w:rPr>
      </w:pPr>
      <w:r>
        <w:rPr>
          <w:rFonts w:ascii="Roboto" w:hAnsi="Roboto"/>
          <w:color w:val="000000"/>
          <w:shd w:val="clear" w:color="auto" w:fill="FFFFFF"/>
        </w:rPr>
        <w:t>Александра Осиповича Шабалина» стала лауреатом-победителем. Опыт работы школы был признан одним из лучших, что стало результатом совместной дружной, плодотворной работы педагогического коллектива, учащихся школы и их родителей. На торжественные мероприятия была приглашена директор школы Зиновьева Татьяна Николаевна. </w:t>
      </w:r>
      <w:r>
        <w:rPr>
          <w:rFonts w:ascii="Roboto" w:hAnsi="Roboto"/>
          <w:color w:val="000000"/>
          <w:shd w:val="clear" w:color="auto" w:fill="FFFFFF"/>
        </w:rPr>
        <w:br/>
        <w:t>Форум собрал более семисот представителей лучших образовательных учреждений из всех уголков нашей необъятной страны от Сахалина до Калининградской области, от Крыма до Мурманской области. Руководители школ могли познакомиться с опытом работы коллег, рассказать о своей школе, поделиться успехами и вместе поискать пути решения проблем. Такое общение создает хорошее настроение, вдохновляет к новым успехам и достижениям</w:t>
      </w:r>
    </w:p>
    <w:p w:rsidR="00322AED" w:rsidRPr="00015E3C" w:rsidRDefault="00322AED" w:rsidP="00115BF2">
      <w:pPr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4C5B4B">
        <w:rPr>
          <w:rFonts w:ascii="Times New Roman" w:hAnsi="Times New Roman"/>
          <w:b/>
          <w:noProof/>
          <w:color w:val="FF0000"/>
          <w:sz w:val="32"/>
          <w:szCs w:val="32"/>
          <w:lang w:eastAsia="ru-RU"/>
        </w:rPr>
        <w:pict>
          <v:shape id="Рисунок 20" o:spid="_x0000_i1058" type="#_x0000_t75" alt="15913137_73900-650x0.jpg" style="width:50.25pt;height:33.75pt;visibility:visible">
            <v:imagedata r:id="rId34" o:title=""/>
          </v:shape>
        </w:pict>
      </w:r>
    </w:p>
    <w:p w:rsidR="00322AED" w:rsidRPr="0087169B" w:rsidRDefault="00322AED" w:rsidP="0087169B">
      <w:pPr>
        <w:rPr>
          <w:rFonts w:ascii="Times New Roman" w:hAnsi="Times New Roman"/>
          <w:sz w:val="28"/>
          <w:szCs w:val="28"/>
        </w:rPr>
      </w:pPr>
      <w:r w:rsidRPr="006051F2">
        <w:rPr>
          <w:rFonts w:ascii="Times New Roman" w:hAnsi="Times New Roman"/>
          <w:sz w:val="28"/>
          <w:szCs w:val="28"/>
        </w:rPr>
        <w:pict>
          <v:shape id="_x0000_i1059" type="#_x0000_t136" style="width:172.5pt;height:35.25pt" fillcolor="#369" stroked="f">
            <v:shadow on="t" color="#b2b2b2" opacity="52429f" offset="3pt"/>
            <v:textpath style="font-family:&quot;Times New Roman&quot;;v-text-kern:t" trim="t" fitpath="t" string="Наши победы"/>
          </v:shape>
        </w:pict>
      </w:r>
    </w:p>
    <w:p w:rsidR="00322AED" w:rsidRDefault="00322AED" w:rsidP="0087169B">
      <w:pPr>
        <w:spacing w:line="192" w:lineRule="auto"/>
        <w:rPr>
          <w:rFonts w:ascii="Times New Roman" w:hAnsi="Times New Roman"/>
          <w:sz w:val="24"/>
          <w:szCs w:val="24"/>
        </w:rPr>
        <w:sectPr w:rsidR="00322AED" w:rsidSect="00952B68">
          <w:type w:val="continuous"/>
          <w:pgSz w:w="11906" w:h="16838"/>
          <w:pgMar w:top="567" w:right="1274" w:bottom="1134" w:left="1701" w:header="708" w:footer="708" w:gutter="0"/>
          <w:cols w:space="708"/>
          <w:docGrid w:linePitch="360"/>
        </w:sectPr>
      </w:pP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  <w:r w:rsidRPr="00F769D5">
        <w:rPr>
          <w:rFonts w:ascii="Times New Roman" w:hAnsi="Times New Roman"/>
          <w:sz w:val="28"/>
          <w:szCs w:val="28"/>
        </w:rPr>
        <w:t>Ученики и ученицы нашей школыактивно принимали участие в школь</w:t>
      </w:r>
      <w:r>
        <w:rPr>
          <w:rFonts w:ascii="Times New Roman" w:hAnsi="Times New Roman"/>
          <w:sz w:val="28"/>
          <w:szCs w:val="28"/>
        </w:rPr>
        <w:t>ных олимпиадах по  общеобразовательным предметам: русскому языку и литературе, физ</w:t>
      </w:r>
      <w:r w:rsidRPr="00F769D5">
        <w:rPr>
          <w:rFonts w:ascii="Times New Roman" w:hAnsi="Times New Roman"/>
          <w:sz w:val="28"/>
          <w:szCs w:val="28"/>
        </w:rPr>
        <w:t>ике и химии,иностранным языкам,биологии и географии,истории и обществу,физкультуре. В ноябреученики, набравшие наибольшееколичество баллов ,примут участие в районных олимпиадах.</w:t>
      </w: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  <w:r w:rsidRPr="00F769D5">
        <w:rPr>
          <w:rFonts w:ascii="Times New Roman" w:hAnsi="Times New Roman"/>
          <w:sz w:val="28"/>
          <w:szCs w:val="28"/>
        </w:rPr>
        <w:t>Наши ребята успевают  участвоватьне только  в школьных конкурсах,а также с блеском выступают нагородских мероприятиях.</w:t>
      </w: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  <w:r w:rsidRPr="00F769D5">
        <w:rPr>
          <w:rFonts w:ascii="Times New Roman" w:hAnsi="Times New Roman"/>
          <w:sz w:val="28"/>
          <w:szCs w:val="28"/>
        </w:rPr>
        <w:t>Так, в квест-игре «Тайны Верховья города Онеги», в игре по станциям «Архангельской области-80 лет»,в игре «Что?Где?Когда?»ученики нашей школы заняли первые места</w:t>
      </w: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  <w:r w:rsidRPr="00F769D5">
        <w:rPr>
          <w:rFonts w:ascii="Times New Roman" w:hAnsi="Times New Roman"/>
          <w:i/>
          <w:color w:val="C00000"/>
          <w:sz w:val="28"/>
          <w:szCs w:val="28"/>
        </w:rPr>
        <w:t>Если с другом вышел в путь</w:t>
      </w:r>
    </w:p>
    <w:p w:rsidR="00322AED" w:rsidRPr="00F769D5" w:rsidRDefault="00322AED" w:rsidP="00F769D5">
      <w:pPr>
        <w:spacing w:line="192" w:lineRule="auto"/>
        <w:rPr>
          <w:rFonts w:ascii="Times New Roman" w:hAnsi="Times New Roman"/>
          <w:sz w:val="28"/>
          <w:szCs w:val="28"/>
        </w:rPr>
      </w:pPr>
      <w:r w:rsidRPr="00F769D5">
        <w:rPr>
          <w:rFonts w:ascii="Times New Roman" w:hAnsi="Times New Roman"/>
          <w:sz w:val="28"/>
          <w:szCs w:val="28"/>
        </w:rPr>
        <w:t>14 октября  в МЦДО состоялся районный спортивный праздник«Если с другом вышел в путь!» дляпятиклассников города и района.Помимо школ нашего города , в игре участвовали  школы Покровского,Порога и Малошуйки.В напряжённой борьбе ребята из 5Впреодолели  восемь этапов и заняливторое почётное место.</w:t>
      </w: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  <w:sectPr w:rsidR="00322AED" w:rsidRPr="00F769D5" w:rsidSect="009C63DC">
          <w:type w:val="continuous"/>
          <w:pgSz w:w="11906" w:h="16838"/>
          <w:pgMar w:top="567" w:right="1274" w:bottom="1134" w:left="1701" w:header="708" w:footer="708" w:gutter="0"/>
          <w:cols w:num="2" w:space="708"/>
          <w:docGrid w:linePitch="360"/>
        </w:sectPr>
      </w:pPr>
    </w:p>
    <w:p w:rsidR="00322AED" w:rsidRPr="00F769D5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sz w:val="24"/>
          <w:szCs w:val="24"/>
        </w:rPr>
      </w:pPr>
      <w:r w:rsidRPr="004C5B4B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1" o:spid="_x0000_i1060" type="#_x0000_t75" alt="55587898.jpg" style="width:218.25pt;height:94.5pt;visibility:visible">
            <v:imagedata r:id="rId35" o:title=""/>
          </v:shape>
        </w:pict>
      </w:r>
      <w:r w:rsidRPr="004C5B4B">
        <w:rPr>
          <w:rFonts w:ascii="Times New Roman" w:hAnsi="Times New Roman"/>
          <w:noProof/>
          <w:sz w:val="24"/>
          <w:szCs w:val="24"/>
          <w:lang w:eastAsia="ru-RU"/>
        </w:rPr>
        <w:pict>
          <v:shape id="_x0000_i1061" type="#_x0000_t75" alt="s42890522.jpg" style="width:141pt;height:93.75pt;visibility:visible">
            <v:imagedata r:id="rId36" o:title=""/>
          </v:shape>
        </w:pict>
      </w:r>
      <w:r w:rsidRPr="004C5B4B">
        <w:rPr>
          <w:rFonts w:ascii="Times New Roman" w:hAnsi="Times New Roman"/>
          <w:noProof/>
          <w:sz w:val="24"/>
          <w:szCs w:val="24"/>
          <w:lang w:eastAsia="ru-RU"/>
        </w:rPr>
        <w:pict>
          <v:shape id="_x0000_i1062" type="#_x0000_t75" alt="6NHj56IFcxY.jpg" style="width:5in;height:270pt;visibility:visible">
            <v:imagedata r:id="rId37" o:title=""/>
          </v:shape>
        </w:pict>
      </w:r>
    </w:p>
    <w:p w:rsidR="00322AED" w:rsidRDefault="00322AED" w:rsidP="0087169B">
      <w:pPr>
        <w:spacing w:line="192" w:lineRule="auto"/>
        <w:rPr>
          <w:rFonts w:ascii="Times New Roman" w:hAnsi="Times New Roman"/>
          <w:sz w:val="24"/>
          <w:szCs w:val="24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sz w:val="24"/>
          <w:szCs w:val="24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i/>
          <w:color w:val="C00000"/>
          <w:sz w:val="40"/>
          <w:szCs w:val="40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i/>
          <w:color w:val="C00000"/>
          <w:sz w:val="40"/>
          <w:szCs w:val="40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i/>
          <w:color w:val="C00000"/>
          <w:sz w:val="40"/>
          <w:szCs w:val="40"/>
        </w:rPr>
      </w:pPr>
    </w:p>
    <w:p w:rsidR="00322AED" w:rsidRDefault="00322AED" w:rsidP="0087169B">
      <w:pPr>
        <w:spacing w:line="192" w:lineRule="auto"/>
        <w:rPr>
          <w:rFonts w:ascii="Times New Roman" w:hAnsi="Times New Roman"/>
          <w:i/>
          <w:color w:val="C00000"/>
          <w:sz w:val="40"/>
          <w:szCs w:val="40"/>
        </w:rPr>
      </w:pPr>
    </w:p>
    <w:p w:rsidR="00322AED" w:rsidRPr="00D61ABF" w:rsidRDefault="00322AED" w:rsidP="0087169B">
      <w:pPr>
        <w:spacing w:line="192" w:lineRule="auto"/>
        <w:rPr>
          <w:rFonts w:ascii="Times New Roman" w:hAnsi="Times New Roman"/>
          <w:i/>
          <w:color w:val="C00000"/>
          <w:sz w:val="40"/>
          <w:szCs w:val="40"/>
        </w:rPr>
      </w:pPr>
      <w:r w:rsidRPr="00D61ABF">
        <w:rPr>
          <w:rFonts w:ascii="Times New Roman" w:hAnsi="Times New Roman"/>
          <w:i/>
          <w:color w:val="C00000"/>
          <w:sz w:val="40"/>
          <w:szCs w:val="40"/>
        </w:rPr>
        <w:t>Живая летопись. Судьба семьи в истории страны.</w:t>
      </w:r>
    </w:p>
    <w:p w:rsidR="00322AED" w:rsidRDefault="00322AED" w:rsidP="0087169B">
      <w:pPr>
        <w:spacing w:line="192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17" o:spid="_x0000_s1044" type="#_x0000_t75" style="position:absolute;margin-left:161.7pt;margin-top:45.75pt;width:260.1pt;height:146.25pt;z-index:251667456;visibility:visible;mso-position-horizontal-relative:margin;mso-position-vertical-relative:margin">
            <v:imagedata r:id="rId38" o:title=""/>
            <w10:wrap type="square" anchorx="margin" anchory="margin"/>
          </v:shape>
        </w:pict>
      </w:r>
    </w:p>
    <w:p w:rsidR="00322AED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  <w:r w:rsidRPr="00B9450B">
        <w:rPr>
          <w:rFonts w:ascii="Times New Roman" w:hAnsi="Times New Roman"/>
          <w:sz w:val="28"/>
          <w:szCs w:val="28"/>
        </w:rPr>
        <w:t xml:space="preserve">В Архангельской области для школьников 6-11классов была организована просветительская акция «Живая летопись. Судьба семьи в истории страны». Ребята размышляли над тем, каким был Архангельск и другие северные города несколько десятилетий назад, делились рассказами о своих семейных реликвиях и преданиях. Но, в отличие от традиционных школьных сочинений, юным северянам предложили объединить работы и издать их в виде книг. Роль жюри в проекте досталась губернатору Архангельской области Игорю Орлову, актрисе Алисе Гребенщиковой и известной телеведущей Тутте Ларсен. Кроме того, в сети Интернет было организовано читательское голосование.                                                                                                                                           26октября 2017 в конференц-зале правительства Архангельской области состоялось торжественное награждение победителей и призёров акции. «Поморского корня…» - книга сочинений учеников нашей школы (Учитель Болдырева Надежда Владимировна) стала победителем в этом проекте.           </w:t>
      </w:r>
    </w:p>
    <w:p w:rsidR="00322AED" w:rsidRPr="00B9450B" w:rsidRDefault="00322AED" w:rsidP="0087169B">
      <w:pPr>
        <w:spacing w:line="192" w:lineRule="auto"/>
        <w:rPr>
          <w:rFonts w:ascii="Times New Roman" w:hAnsi="Times New Roman"/>
          <w:sz w:val="28"/>
          <w:szCs w:val="28"/>
        </w:rPr>
      </w:pPr>
    </w:p>
    <w:p w:rsidR="00322AED" w:rsidRDefault="00322AED" w:rsidP="00873D11">
      <w:pPr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5" style="position:absolute;left:0;text-align:left;margin-left:338.7pt;margin-top:73.6pt;width:113.25pt;height:20.25pt;z-index:251663360" fillcolor="#e5b8b7">
            <v:textbox style="mso-next-textbox:#_x0000_s1045">
              <w:txbxContent>
                <w:p w:rsidR="00322AED" w:rsidRPr="00E82EC4" w:rsidRDefault="00322AED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 xml:space="preserve">     Летопись школы шшшколышколы</w:t>
                  </w:r>
                </w:p>
              </w:txbxContent>
            </v:textbox>
          </v:rect>
        </w:pict>
      </w:r>
      <w:r w:rsidRPr="006051F2">
        <w:rPr>
          <w:rFonts w:ascii="Times New Roman" w:hAnsi="Times New Roman"/>
          <w:sz w:val="28"/>
          <w:szCs w:val="28"/>
        </w:rPr>
        <w:pict>
          <v:shape id="_x0000_i1063" type="#_x0000_t136" style="width:276.75pt;height:75.75pt" stroked="f">
            <v:fill r:id="rId13" o:title="" color2="#aaa" type="gradient"/>
            <v:stroke r:id="rId13" o:title=""/>
            <v:shadow on="t" color="#4d4d4d" opacity="52429f" offset=",3pt"/>
            <v:textpath style="font-family:&quot;Arial Black&quot;;v-text-spacing:78650f;v-text-kern:t" trim="t" fitpath="t" string="Имя героя-школе"/>
          </v:shape>
        </w:pict>
      </w:r>
      <w:r w:rsidRPr="004C5B4B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64" type="#_x0000_t75" alt="images.jpg" style="width:101.25pt;height:67.5pt;visibility:visible">
            <v:imagedata r:id="rId11" o:title=""/>
          </v:shape>
        </w:pict>
      </w:r>
    </w:p>
    <w:p w:rsidR="00322AED" w:rsidRDefault="00322AED" w:rsidP="00873D11">
      <w:pPr>
        <w:jc w:val="both"/>
        <w:rPr>
          <w:rFonts w:ascii="Times New Roman" w:hAnsi="Times New Roman"/>
          <w:sz w:val="28"/>
          <w:szCs w:val="28"/>
        </w:rPr>
      </w:pPr>
    </w:p>
    <w:p w:rsidR="00322AED" w:rsidRDefault="00322AED" w:rsidP="00873D11">
      <w:pPr>
        <w:jc w:val="both"/>
      </w:pPr>
      <w:r>
        <w:rPr>
          <w:rFonts w:ascii="Times New Roman" w:hAnsi="Times New Roman"/>
          <w:sz w:val="28"/>
          <w:szCs w:val="28"/>
        </w:rPr>
        <w:t>20 февраля 2016года состоялась торжественная церемония присвоения школе имени Дважды Героя Советского Союза А.О.Шабалина. Этому событию предшествовала огромная подготовительная работа учеников, их родителей и всех работников школы. Создавались и защищались проекты «Герой учился в нашей школе», в рамках Ломоносовской декады проводилась викторина «Страницы жизни А.О.Шабалина», оформлен стенд «Имя героя – школе».</w:t>
      </w:r>
    </w:p>
    <w:p w:rsidR="00322AED" w:rsidRDefault="00322AED" w:rsidP="00873D11">
      <w:pPr>
        <w:jc w:val="both"/>
        <w:rPr>
          <w:rFonts w:ascii="Times New Roman" w:hAnsi="Times New Roman"/>
          <w:sz w:val="28"/>
          <w:szCs w:val="28"/>
        </w:rPr>
      </w:pPr>
      <w:r w:rsidRPr="00B9450B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 w:rsidRPr="00B9450B">
        <w:rPr>
          <w:rFonts w:ascii="Times New Roman" w:hAnsi="Times New Roman"/>
          <w:sz w:val="28"/>
          <w:szCs w:val="28"/>
        </w:rPr>
        <w:t xml:space="preserve"> дню Рождения А.О.Шабалина(4 ноября) в классах пройдут классные часы, посвящ</w:t>
      </w:r>
      <w:r>
        <w:rPr>
          <w:rFonts w:ascii="Times New Roman" w:hAnsi="Times New Roman"/>
          <w:sz w:val="28"/>
          <w:szCs w:val="28"/>
        </w:rPr>
        <w:t>ённые жизни и подвигу</w:t>
      </w:r>
      <w:r w:rsidRPr="00B9450B">
        <w:rPr>
          <w:rFonts w:ascii="Times New Roman" w:hAnsi="Times New Roman"/>
          <w:sz w:val="28"/>
          <w:szCs w:val="28"/>
        </w:rPr>
        <w:t xml:space="preserve"> нашего земляка, имя которого с гордостью носит наша школа.</w:t>
      </w:r>
    </w:p>
    <w:p w:rsidR="00322AED" w:rsidRPr="00256F4F" w:rsidRDefault="00322AED" w:rsidP="00B9450B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322AED" w:rsidRPr="00256F4F" w:rsidSect="00952B68">
      <w:type w:val="continuous"/>
      <w:pgSz w:w="11906" w:h="16838"/>
      <w:pgMar w:top="567" w:right="1274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22AED" w:rsidRDefault="00322AED" w:rsidP="00FD043F">
      <w:pPr>
        <w:spacing w:after="0" w:line="240" w:lineRule="auto"/>
      </w:pPr>
      <w:r>
        <w:separator/>
      </w:r>
    </w:p>
  </w:endnote>
  <w:endnote w:type="continuationSeparator" w:id="0">
    <w:p w:rsidR="00322AED" w:rsidRDefault="00322AED" w:rsidP="00FD04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Roboto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22AED" w:rsidRDefault="00322AED" w:rsidP="00FD043F">
      <w:pPr>
        <w:spacing w:after="0" w:line="240" w:lineRule="auto"/>
      </w:pPr>
      <w:r>
        <w:separator/>
      </w:r>
    </w:p>
  </w:footnote>
  <w:footnote w:type="continuationSeparator" w:id="0">
    <w:p w:rsidR="00322AED" w:rsidRDefault="00322AED" w:rsidP="00FD043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C2C58"/>
    <w:rsid w:val="00010B88"/>
    <w:rsid w:val="00013750"/>
    <w:rsid w:val="000158BE"/>
    <w:rsid w:val="00015E3C"/>
    <w:rsid w:val="000243EF"/>
    <w:rsid w:val="000433EC"/>
    <w:rsid w:val="00091BF0"/>
    <w:rsid w:val="00096BFA"/>
    <w:rsid w:val="00096DC9"/>
    <w:rsid w:val="00096F35"/>
    <w:rsid w:val="000B22BB"/>
    <w:rsid w:val="000E0433"/>
    <w:rsid w:val="001071D1"/>
    <w:rsid w:val="00107ADF"/>
    <w:rsid w:val="00115BF2"/>
    <w:rsid w:val="00127ED1"/>
    <w:rsid w:val="00137AE0"/>
    <w:rsid w:val="001631B3"/>
    <w:rsid w:val="00167FB9"/>
    <w:rsid w:val="001910AB"/>
    <w:rsid w:val="00192FCE"/>
    <w:rsid w:val="001A6823"/>
    <w:rsid w:val="001E1134"/>
    <w:rsid w:val="00220FD7"/>
    <w:rsid w:val="0022187C"/>
    <w:rsid w:val="002345EA"/>
    <w:rsid w:val="00256F4F"/>
    <w:rsid w:val="00265D9E"/>
    <w:rsid w:val="002E14C4"/>
    <w:rsid w:val="002F6356"/>
    <w:rsid w:val="00305300"/>
    <w:rsid w:val="00322AED"/>
    <w:rsid w:val="00354E7D"/>
    <w:rsid w:val="00374085"/>
    <w:rsid w:val="00382273"/>
    <w:rsid w:val="00392522"/>
    <w:rsid w:val="003C2C58"/>
    <w:rsid w:val="00404157"/>
    <w:rsid w:val="00447429"/>
    <w:rsid w:val="004551A6"/>
    <w:rsid w:val="00473DFD"/>
    <w:rsid w:val="00476248"/>
    <w:rsid w:val="004C5B4B"/>
    <w:rsid w:val="004D1A2D"/>
    <w:rsid w:val="005008CF"/>
    <w:rsid w:val="00514D95"/>
    <w:rsid w:val="00534ADF"/>
    <w:rsid w:val="00543B23"/>
    <w:rsid w:val="005F5A57"/>
    <w:rsid w:val="006051F2"/>
    <w:rsid w:val="00607BF5"/>
    <w:rsid w:val="00611919"/>
    <w:rsid w:val="00622471"/>
    <w:rsid w:val="00622A40"/>
    <w:rsid w:val="00630709"/>
    <w:rsid w:val="00657802"/>
    <w:rsid w:val="00664F49"/>
    <w:rsid w:val="00673297"/>
    <w:rsid w:val="006B16E3"/>
    <w:rsid w:val="00741D4C"/>
    <w:rsid w:val="007940D4"/>
    <w:rsid w:val="007B4109"/>
    <w:rsid w:val="007B708B"/>
    <w:rsid w:val="007C4A94"/>
    <w:rsid w:val="007C7B0E"/>
    <w:rsid w:val="007E4659"/>
    <w:rsid w:val="007E6649"/>
    <w:rsid w:val="00815A06"/>
    <w:rsid w:val="008218E0"/>
    <w:rsid w:val="00852E72"/>
    <w:rsid w:val="00865897"/>
    <w:rsid w:val="0087169B"/>
    <w:rsid w:val="00873216"/>
    <w:rsid w:val="008736FC"/>
    <w:rsid w:val="00873D11"/>
    <w:rsid w:val="008A5E36"/>
    <w:rsid w:val="008F1213"/>
    <w:rsid w:val="00942C1C"/>
    <w:rsid w:val="00952B68"/>
    <w:rsid w:val="0096275F"/>
    <w:rsid w:val="009812D4"/>
    <w:rsid w:val="009C63DC"/>
    <w:rsid w:val="009C6C86"/>
    <w:rsid w:val="00A425F5"/>
    <w:rsid w:val="00A66673"/>
    <w:rsid w:val="00AC784E"/>
    <w:rsid w:val="00AD55A4"/>
    <w:rsid w:val="00B84645"/>
    <w:rsid w:val="00B91669"/>
    <w:rsid w:val="00B91E58"/>
    <w:rsid w:val="00B9450B"/>
    <w:rsid w:val="00B951B2"/>
    <w:rsid w:val="00BE1222"/>
    <w:rsid w:val="00BE308F"/>
    <w:rsid w:val="00BF4056"/>
    <w:rsid w:val="00C00B63"/>
    <w:rsid w:val="00C23DD9"/>
    <w:rsid w:val="00C26684"/>
    <w:rsid w:val="00C91833"/>
    <w:rsid w:val="00C93F9F"/>
    <w:rsid w:val="00CB155E"/>
    <w:rsid w:val="00CB32B2"/>
    <w:rsid w:val="00CB634E"/>
    <w:rsid w:val="00CF20D0"/>
    <w:rsid w:val="00D137CA"/>
    <w:rsid w:val="00D139AD"/>
    <w:rsid w:val="00D419DA"/>
    <w:rsid w:val="00D60DBA"/>
    <w:rsid w:val="00D60F0D"/>
    <w:rsid w:val="00D61ABF"/>
    <w:rsid w:val="00D64F74"/>
    <w:rsid w:val="00D74D94"/>
    <w:rsid w:val="00DC601D"/>
    <w:rsid w:val="00E320A2"/>
    <w:rsid w:val="00E530A0"/>
    <w:rsid w:val="00E82EC4"/>
    <w:rsid w:val="00EA6FDE"/>
    <w:rsid w:val="00EB7665"/>
    <w:rsid w:val="00EC0F09"/>
    <w:rsid w:val="00EF25F0"/>
    <w:rsid w:val="00F64E98"/>
    <w:rsid w:val="00F769D5"/>
    <w:rsid w:val="00F9478C"/>
    <w:rsid w:val="00FD043F"/>
    <w:rsid w:val="00FD200B"/>
    <w:rsid w:val="00FE3C31"/>
    <w:rsid w:val="00FE724F"/>
    <w:rsid w:val="00FF2E86"/>
    <w:rsid w:val="00FF62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2E8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FD04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FD043F"/>
    <w:rPr>
      <w:rFonts w:cs="Times New Roman"/>
    </w:rPr>
  </w:style>
  <w:style w:type="paragraph" w:styleId="Footer">
    <w:name w:val="footer"/>
    <w:basedOn w:val="Normal"/>
    <w:link w:val="FooterChar"/>
    <w:uiPriority w:val="99"/>
    <w:rsid w:val="00FD04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FD043F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D137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137C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87321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392522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0649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1016</TotalTime>
  <Pages>13</Pages>
  <Words>2189</Words>
  <Characters>12481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Admin1</dc:creator>
  <cp:keywords/>
  <dc:description/>
  <cp:lastModifiedBy>14_Учитель</cp:lastModifiedBy>
  <cp:revision>32</cp:revision>
  <cp:lastPrinted>2016-09-28T10:34:00Z</cp:lastPrinted>
  <dcterms:created xsi:type="dcterms:W3CDTF">2016-09-23T07:58:00Z</dcterms:created>
  <dcterms:modified xsi:type="dcterms:W3CDTF">2017-11-08T11:32:00Z</dcterms:modified>
</cp:coreProperties>
</file>